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16FFA" w14:textId="507BAFF8" w:rsidR="00753EEC" w:rsidRPr="00F3485A" w:rsidRDefault="00753EEC" w:rsidP="00F3485A">
      <w:pPr>
        <w:jc w:val="center"/>
        <w:rPr>
          <w:b/>
          <w:sz w:val="32"/>
          <w:szCs w:val="32"/>
          <w:u w:val="single"/>
        </w:rPr>
      </w:pPr>
      <w:bookmarkStart w:id="0" w:name="_GoBack"/>
      <w:bookmarkEnd w:id="0"/>
      <w:r w:rsidRPr="00F3485A">
        <w:rPr>
          <w:b/>
          <w:sz w:val="32"/>
          <w:szCs w:val="32"/>
          <w:u w:val="single"/>
        </w:rPr>
        <w:t>REVIEW OF 2018 BALLARAT OPEN RACQUETBALL CHAMPIONSHIPS</w:t>
      </w:r>
    </w:p>
    <w:p w14:paraId="343B7CFC" w14:textId="341A9C2E" w:rsidR="005250E3" w:rsidRDefault="00F3485A" w:rsidP="004D66D6">
      <w:pPr>
        <w:jc w:val="both"/>
        <w:rPr>
          <w:b/>
        </w:rPr>
      </w:pPr>
      <w:r>
        <w:rPr>
          <w:b/>
          <w:noProof/>
        </w:rPr>
        <w:drawing>
          <wp:anchor distT="0" distB="0" distL="114300" distR="114300" simplePos="0" relativeHeight="251655168" behindDoc="0" locked="0" layoutInCell="1" allowOverlap="1" wp14:anchorId="4BE9FB5B" wp14:editId="7A61912F">
            <wp:simplePos x="0" y="0"/>
            <wp:positionH relativeFrom="margin">
              <wp:posOffset>3685540</wp:posOffset>
            </wp:positionH>
            <wp:positionV relativeFrom="margin">
              <wp:posOffset>428625</wp:posOffset>
            </wp:positionV>
            <wp:extent cx="2790825" cy="2642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Ballarat Men's Open final - Mark Squire Photographer.jpg"/>
                    <pic:cNvPicPr/>
                  </pic:nvPicPr>
                  <pic:blipFill rotWithShape="1">
                    <a:blip r:embed="rId7" cstate="print">
                      <a:extLst>
                        <a:ext uri="{28A0092B-C50C-407E-A947-70E740481C1C}">
                          <a14:useLocalDpi xmlns:a14="http://schemas.microsoft.com/office/drawing/2010/main" val="0"/>
                        </a:ext>
                      </a:extLst>
                    </a:blip>
                    <a:srcRect l="200" t="26700" r="6350" b="14320"/>
                    <a:stretch/>
                  </pic:blipFill>
                  <pic:spPr bwMode="auto">
                    <a:xfrm>
                      <a:off x="0" y="0"/>
                      <a:ext cx="2790825" cy="264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EC" w:rsidRPr="00753EEC">
        <w:t>The King of Racquetball Cam White lived up to his imposing record by claiming the Ballarat Men’s Open</w:t>
      </w:r>
      <w:r w:rsidR="00753EEC">
        <w:rPr>
          <w:b/>
        </w:rPr>
        <w:t xml:space="preserve"> </w:t>
      </w:r>
      <w:r w:rsidR="002A6C0E" w:rsidRPr="002D73E9">
        <w:t xml:space="preserve">Championship and further extending his </w:t>
      </w:r>
      <w:r w:rsidR="00EE619A" w:rsidRPr="002D73E9">
        <w:t>seventeen-year</w:t>
      </w:r>
      <w:r w:rsidR="002A6C0E" w:rsidRPr="002D73E9">
        <w:t xml:space="preserve"> unbeaten period in tournament play, when he overpowered </w:t>
      </w:r>
      <w:r w:rsidR="00F71FDD" w:rsidRPr="002D73E9">
        <w:t xml:space="preserve">Garry Pedersen who is currently in second position on the </w:t>
      </w:r>
      <w:r w:rsidR="005250E3" w:rsidRPr="002D73E9">
        <w:t>National</w:t>
      </w:r>
      <w:r w:rsidR="008E4E5F" w:rsidRPr="002D73E9">
        <w:t>,</w:t>
      </w:r>
      <w:r w:rsidR="005250E3" w:rsidRPr="002D73E9">
        <w:t xml:space="preserve"> and</w:t>
      </w:r>
      <w:r w:rsidR="008E4E5F" w:rsidRPr="002D73E9">
        <w:t xml:space="preserve"> now in top place on the</w:t>
      </w:r>
      <w:r w:rsidR="005250E3" w:rsidRPr="002D73E9">
        <w:t xml:space="preserve"> Victorian Grand Prix Circuit </w:t>
      </w:r>
      <w:r w:rsidR="00F71FDD" w:rsidRPr="002D73E9">
        <w:t>rankings</w:t>
      </w:r>
      <w:r w:rsidR="008E4E5F" w:rsidRPr="002D73E9">
        <w:t>,</w:t>
      </w:r>
      <w:r w:rsidR="005250E3" w:rsidRPr="002D73E9">
        <w:t xml:space="preserve"> in a </w:t>
      </w:r>
      <w:r w:rsidRPr="002D73E9">
        <w:t>high-class</w:t>
      </w:r>
      <w:r w:rsidR="005250E3" w:rsidRPr="002D73E9">
        <w:t xml:space="preserve"> finale to the event, 21/</w:t>
      </w:r>
      <w:r w:rsidR="00F71FDD" w:rsidRPr="002D73E9">
        <w:t>7</w:t>
      </w:r>
      <w:r w:rsidR="005250E3" w:rsidRPr="002D73E9">
        <w:t>, 21/1</w:t>
      </w:r>
      <w:r w:rsidR="00F71FDD" w:rsidRPr="002D73E9">
        <w:t>6</w:t>
      </w:r>
      <w:r w:rsidR="005250E3">
        <w:rPr>
          <w:b/>
        </w:rPr>
        <w:t>.</w:t>
      </w:r>
    </w:p>
    <w:p w14:paraId="28C1E6D6" w14:textId="1E1017E9" w:rsidR="008E4E5F" w:rsidRDefault="008E4E5F" w:rsidP="00F3485A">
      <w:pPr>
        <w:jc w:val="both"/>
        <w:rPr>
          <w:sz w:val="24"/>
          <w:szCs w:val="24"/>
        </w:rPr>
      </w:pPr>
      <w:r>
        <w:rPr>
          <w:sz w:val="24"/>
          <w:szCs w:val="24"/>
        </w:rPr>
        <w:t xml:space="preserve">In the Women’s Open event, Bairnsdale’s seven times Australian Open Champion Judy Wright, survived a nail-biting encounter in the final over 2017 Australian Open semi-finalist Sally White, 22/20, 21/17, and deny a fairy tale ending for the White couple. </w:t>
      </w:r>
    </w:p>
    <w:p w14:paraId="5473DFFB" w14:textId="685993A4" w:rsidR="009E34B7" w:rsidRPr="009E34B7" w:rsidRDefault="009E34B7" w:rsidP="009E34B7">
      <w:pPr>
        <w:spacing w:after="0" w:line="480" w:lineRule="auto"/>
        <w:rPr>
          <w:i/>
          <w:sz w:val="20"/>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10E12" w:rsidRPr="00C10E12">
        <w:rPr>
          <w:i/>
          <w:sz w:val="20"/>
          <w:szCs w:val="24"/>
        </w:rPr>
        <w:t>Cam</w:t>
      </w:r>
      <w:r w:rsidR="00C10E12">
        <w:rPr>
          <w:i/>
          <w:sz w:val="20"/>
          <w:szCs w:val="24"/>
        </w:rPr>
        <w:t xml:space="preserve"> &amp; Garry in the final.</w:t>
      </w:r>
      <w:r>
        <w:rPr>
          <w:sz w:val="24"/>
          <w:szCs w:val="24"/>
        </w:rPr>
        <w:tab/>
      </w:r>
      <w:r w:rsidRPr="009E34B7">
        <w:rPr>
          <w:i/>
          <w:sz w:val="20"/>
          <w:szCs w:val="24"/>
        </w:rPr>
        <w:t xml:space="preserve">Photo courtesy of </w:t>
      </w:r>
      <w:r>
        <w:rPr>
          <w:i/>
          <w:sz w:val="20"/>
          <w:szCs w:val="24"/>
        </w:rPr>
        <w:t>Mark Squire</w:t>
      </w:r>
    </w:p>
    <w:p w14:paraId="19520D94" w14:textId="758F0F7B" w:rsidR="00CE1440" w:rsidRDefault="008E680B" w:rsidP="008E4E5F">
      <w:pPr>
        <w:rPr>
          <w:sz w:val="24"/>
          <w:szCs w:val="24"/>
        </w:rPr>
      </w:pPr>
      <w:r>
        <w:rPr>
          <w:sz w:val="24"/>
          <w:szCs w:val="24"/>
        </w:rPr>
        <w:t>Overa</w:t>
      </w:r>
      <w:r w:rsidR="00D07E6E">
        <w:rPr>
          <w:sz w:val="24"/>
          <w:szCs w:val="24"/>
        </w:rPr>
        <w:t>ll,</w:t>
      </w:r>
      <w:r>
        <w:rPr>
          <w:sz w:val="24"/>
          <w:szCs w:val="24"/>
        </w:rPr>
        <w:t xml:space="preserve"> the event attracted one hundred and </w:t>
      </w:r>
      <w:r w:rsidR="00C80634">
        <w:rPr>
          <w:sz w:val="24"/>
          <w:szCs w:val="24"/>
        </w:rPr>
        <w:t>forty-one</w:t>
      </w:r>
      <w:r>
        <w:rPr>
          <w:sz w:val="24"/>
          <w:szCs w:val="24"/>
        </w:rPr>
        <w:t xml:space="preserve"> entries, of which </w:t>
      </w:r>
      <w:r w:rsidR="00E32F91">
        <w:rPr>
          <w:sz w:val="24"/>
          <w:szCs w:val="24"/>
        </w:rPr>
        <w:t>twenty-three</w:t>
      </w:r>
      <w:r>
        <w:rPr>
          <w:sz w:val="24"/>
          <w:szCs w:val="24"/>
        </w:rPr>
        <w:t xml:space="preserve"> were playing in their first Grand Prix Racquetball event, and </w:t>
      </w:r>
      <w:r w:rsidR="00D07E6E">
        <w:rPr>
          <w:sz w:val="24"/>
          <w:szCs w:val="24"/>
        </w:rPr>
        <w:t>the host club</w:t>
      </w:r>
      <w:r>
        <w:rPr>
          <w:sz w:val="24"/>
          <w:szCs w:val="24"/>
        </w:rPr>
        <w:t xml:space="preserve"> </w:t>
      </w:r>
      <w:r w:rsidR="00D07E6E">
        <w:rPr>
          <w:sz w:val="24"/>
          <w:szCs w:val="24"/>
        </w:rPr>
        <w:t>enjoyed</w:t>
      </w:r>
      <w:r>
        <w:rPr>
          <w:sz w:val="24"/>
          <w:szCs w:val="24"/>
        </w:rPr>
        <w:t xml:space="preserve"> a most successful weekend</w:t>
      </w:r>
      <w:r w:rsidR="00D07E6E">
        <w:rPr>
          <w:sz w:val="24"/>
          <w:szCs w:val="24"/>
        </w:rPr>
        <w:t xml:space="preserve"> on court</w:t>
      </w:r>
      <w:r>
        <w:rPr>
          <w:sz w:val="24"/>
          <w:szCs w:val="24"/>
        </w:rPr>
        <w:t>, claiming four out of the ten singles titles, plus captur</w:t>
      </w:r>
      <w:r w:rsidR="00D07E6E">
        <w:rPr>
          <w:sz w:val="24"/>
          <w:szCs w:val="24"/>
        </w:rPr>
        <w:t>ing</w:t>
      </w:r>
      <w:r>
        <w:rPr>
          <w:sz w:val="24"/>
          <w:szCs w:val="24"/>
        </w:rPr>
        <w:t xml:space="preserve"> one doubles title outright and shared in two others, out of the six events.  </w:t>
      </w:r>
      <w:r w:rsidR="00363D33">
        <w:rPr>
          <w:sz w:val="24"/>
          <w:szCs w:val="24"/>
        </w:rPr>
        <w:t>Also, the Brigden family’s car was loaded up on the trip back to Albury after they claimed two singles titles courtesy of father Michael and youngest daughter Amelia, plus all five featured in the finals of three doubles events.</w:t>
      </w:r>
    </w:p>
    <w:p w14:paraId="6EE52577" w14:textId="77777777" w:rsidR="004408B9" w:rsidRDefault="003609B3" w:rsidP="004D66D6">
      <w:pPr>
        <w:jc w:val="both"/>
        <w:rPr>
          <w:b/>
          <w:u w:val="single"/>
        </w:rPr>
      </w:pPr>
      <w:r w:rsidRPr="005C5C54">
        <w:rPr>
          <w:b/>
          <w:u w:val="single"/>
        </w:rPr>
        <w:t xml:space="preserve">SINGLES </w:t>
      </w:r>
      <w:r w:rsidR="002D3D70" w:rsidRPr="005C5C54">
        <w:rPr>
          <w:b/>
          <w:u w:val="single"/>
        </w:rPr>
        <w:t>RESULTS</w:t>
      </w:r>
      <w:r w:rsidR="004408B9" w:rsidRPr="004408B9">
        <w:rPr>
          <w:b/>
          <w:u w:val="single"/>
        </w:rPr>
        <w:t xml:space="preserve"> </w:t>
      </w:r>
    </w:p>
    <w:p w14:paraId="67DB3798" w14:textId="7BE65771" w:rsidR="004408B9" w:rsidRDefault="004408B9" w:rsidP="004D66D6">
      <w:pPr>
        <w:jc w:val="both"/>
        <w:rPr>
          <w:b/>
          <w:u w:val="single"/>
        </w:rPr>
      </w:pPr>
      <w:r w:rsidRPr="00F64122">
        <w:rPr>
          <w:b/>
          <w:u w:val="single"/>
        </w:rPr>
        <w:t>MEN’S OPEN</w:t>
      </w:r>
    </w:p>
    <w:p w14:paraId="69E3C543" w14:textId="1E753D51" w:rsidR="009E34B7" w:rsidRDefault="008E4E5F" w:rsidP="009E34B7">
      <w:pPr>
        <w:jc w:val="both"/>
      </w:pPr>
      <w:r>
        <w:t>Since 2012 this event</w:t>
      </w:r>
      <w:r w:rsidR="00521CF5">
        <w:t xml:space="preserve"> ha</w:t>
      </w:r>
      <w:r>
        <w:t>s</w:t>
      </w:r>
      <w:r w:rsidR="00521CF5">
        <w:t xml:space="preserve"> been owned by</w:t>
      </w:r>
      <w:r w:rsidR="003C0C05">
        <w:t xml:space="preserve"> Cam White</w:t>
      </w:r>
      <w:r w:rsidR="00C47172">
        <w:t xml:space="preserve"> </w:t>
      </w:r>
      <w:r w:rsidR="008777E1">
        <w:t>(</w:t>
      </w:r>
      <w:r w:rsidR="003C0C05">
        <w:t>2011/14</w:t>
      </w:r>
      <w:r w:rsidR="00735366">
        <w:t>/15/17</w:t>
      </w:r>
      <w:r w:rsidR="008777E1">
        <w:t>),</w:t>
      </w:r>
      <w:r w:rsidR="003C0C05">
        <w:t xml:space="preserve"> and </w:t>
      </w:r>
      <w:r w:rsidR="0004617E">
        <w:t>Garry Pedersen</w:t>
      </w:r>
      <w:r w:rsidR="00C47172">
        <w:t xml:space="preserve"> </w:t>
      </w:r>
      <w:r w:rsidR="008777E1">
        <w:t xml:space="preserve">(2012/13), </w:t>
      </w:r>
      <w:r>
        <w:t xml:space="preserve">with the only exception being in 2016 </w:t>
      </w:r>
      <w:r w:rsidR="00735366">
        <w:t xml:space="preserve">when </w:t>
      </w:r>
      <w:r w:rsidR="00E86116">
        <w:t xml:space="preserve">Dromana’s Steve Andrewartha </w:t>
      </w:r>
      <w:r w:rsidR="00521CF5">
        <w:t>prevailed</w:t>
      </w:r>
      <w:r w:rsidR="00E86116">
        <w:t>,</w:t>
      </w:r>
      <w:r w:rsidR="00521CF5">
        <w:t xml:space="preserve"> </w:t>
      </w:r>
      <w:r w:rsidR="00735366">
        <w:t>and both were seeded to meet in the 2018 event’s climax.</w:t>
      </w:r>
      <w:r w:rsidR="009E34B7">
        <w:t xml:space="preserve"> </w:t>
      </w:r>
    </w:p>
    <w:p w14:paraId="73F53575" w14:textId="20FA70F8" w:rsidR="00131830" w:rsidRDefault="009E34B7" w:rsidP="009E34B7">
      <w:pPr>
        <w:jc w:val="both"/>
      </w:pPr>
      <w:r>
        <w:rPr>
          <w:b/>
          <w:noProof/>
          <w:u w:val="single"/>
        </w:rPr>
        <w:drawing>
          <wp:anchor distT="0" distB="0" distL="114300" distR="114300" simplePos="0" relativeHeight="251657216" behindDoc="0" locked="0" layoutInCell="1" allowOverlap="1" wp14:anchorId="2BC7E7B6" wp14:editId="529A2A7E">
            <wp:simplePos x="0" y="0"/>
            <wp:positionH relativeFrom="margin">
              <wp:posOffset>0</wp:posOffset>
            </wp:positionH>
            <wp:positionV relativeFrom="margin">
              <wp:posOffset>6705600</wp:posOffset>
            </wp:positionV>
            <wp:extent cx="3190240" cy="24193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ns Open.jpg"/>
                    <pic:cNvPicPr/>
                  </pic:nvPicPr>
                  <pic:blipFill rotWithShape="1">
                    <a:blip r:embed="rId8" cstate="print">
                      <a:extLst>
                        <a:ext uri="{28A0092B-C50C-407E-A947-70E740481C1C}">
                          <a14:useLocalDpi xmlns:a14="http://schemas.microsoft.com/office/drawing/2010/main" val="0"/>
                        </a:ext>
                      </a:extLst>
                    </a:blip>
                    <a:srcRect l="9056" b="8049"/>
                    <a:stretch/>
                  </pic:blipFill>
                  <pic:spPr bwMode="auto">
                    <a:xfrm>
                      <a:off x="0" y="0"/>
                      <a:ext cx="319024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366">
        <w:t xml:space="preserve">Due to a </w:t>
      </w:r>
      <w:r w:rsidR="000931CD">
        <w:t xml:space="preserve">heavy </w:t>
      </w:r>
      <w:r w:rsidR="00735366">
        <w:t>MFB work schedule this was White’s first event since the Lakes Classic last November</w:t>
      </w:r>
      <w:r w:rsidR="00BE780A">
        <w:t xml:space="preserve">, </w:t>
      </w:r>
      <w:r w:rsidR="00735366">
        <w:t xml:space="preserve">so it </w:t>
      </w:r>
      <w:r w:rsidR="00521CF5">
        <w:t xml:space="preserve">was a great chance to </w:t>
      </w:r>
      <w:r w:rsidR="00BE780A">
        <w:t>gauge</w:t>
      </w:r>
      <w:r w:rsidR="00521CF5">
        <w:t xml:space="preserve"> where </w:t>
      </w:r>
      <w:r w:rsidR="00735366">
        <w:t>Pedersen</w:t>
      </w:r>
      <w:r w:rsidR="00521CF5">
        <w:t xml:space="preserve"> </w:t>
      </w:r>
      <w:r w:rsidR="00BE780A">
        <w:t>stood with White in comparison to his</w:t>
      </w:r>
      <w:r w:rsidR="00E86116">
        <w:t xml:space="preserve"> </w:t>
      </w:r>
      <w:r w:rsidR="00735366">
        <w:t xml:space="preserve">straight games </w:t>
      </w:r>
      <w:r w:rsidR="00E86116">
        <w:t>sem</w:t>
      </w:r>
      <w:r w:rsidR="000931CD">
        <w:t>i</w:t>
      </w:r>
      <w:r w:rsidR="00E86116">
        <w:t xml:space="preserve"> final </w:t>
      </w:r>
      <w:r w:rsidR="00BE780A">
        <w:t xml:space="preserve">loss to him in </w:t>
      </w:r>
      <w:r w:rsidR="000931CD">
        <w:t>this event last year</w:t>
      </w:r>
      <w:r w:rsidR="00BE780A">
        <w:t xml:space="preserve">, if they both met up in the final </w:t>
      </w:r>
      <w:r w:rsidR="000931CD">
        <w:t>chapter</w:t>
      </w:r>
      <w:r w:rsidR="00131830">
        <w:t>, which is what eventually happened.</w:t>
      </w:r>
    </w:p>
    <w:p w14:paraId="2110C5AA" w14:textId="319B78F1" w:rsidR="00131830" w:rsidRDefault="00131830" w:rsidP="00131830">
      <w:pPr>
        <w:jc w:val="both"/>
      </w:pPr>
      <w:r>
        <w:t xml:space="preserve">In their respective semi finals, </w:t>
      </w:r>
      <w:r w:rsidR="000931CD">
        <w:t>White</w:t>
      </w:r>
      <w:r>
        <w:t xml:space="preserve"> </w:t>
      </w:r>
      <w:r w:rsidR="000931CD">
        <w:t xml:space="preserve">overcame </w:t>
      </w:r>
      <w:r w:rsidR="008E680B">
        <w:t xml:space="preserve">the tenacious </w:t>
      </w:r>
      <w:r w:rsidR="008E6AF5">
        <w:t>4</w:t>
      </w:r>
      <w:r w:rsidR="008E6AF5" w:rsidRPr="008E6AF5">
        <w:rPr>
          <w:vertAlign w:val="superscript"/>
        </w:rPr>
        <w:t>th</w:t>
      </w:r>
      <w:r w:rsidR="008E6AF5">
        <w:t xml:space="preserve"> seeded Ryan McCarter, 21/10, 21/17, with Pedersen accounting for his Geelong stable mate Peter French, 21/16, 21/12.</w:t>
      </w:r>
      <w:r>
        <w:t xml:space="preserve"> </w:t>
      </w:r>
    </w:p>
    <w:p w14:paraId="34B352C7" w14:textId="586DFD77" w:rsidR="008E6AF5" w:rsidRDefault="008E6AF5" w:rsidP="008E6AF5">
      <w:r>
        <w:t xml:space="preserve">When playing White </w:t>
      </w:r>
      <w:r w:rsidRPr="00AB20F7">
        <w:t>you have a total understanding that you will be regularly extended to the four corners of the court</w:t>
      </w:r>
      <w:r w:rsidR="00B30C73">
        <w:t xml:space="preserve"> with his pin point accuracy in both </w:t>
      </w:r>
      <w:r w:rsidR="002D73E9">
        <w:t>his short</w:t>
      </w:r>
      <w:r w:rsidR="00B30C73">
        <w:t xml:space="preserve"> </w:t>
      </w:r>
      <w:r w:rsidR="00D07E6E">
        <w:t xml:space="preserve">and long </w:t>
      </w:r>
      <w:r w:rsidR="00B30C73">
        <w:t>game</w:t>
      </w:r>
      <w:r w:rsidR="00D07E6E">
        <w:t>s,</w:t>
      </w:r>
      <w:r w:rsidR="00B30C73">
        <w:t xml:space="preserve"> plus trying to counter his impeccable width which has his opponents doing far more stretching than against any other player in the sport.</w:t>
      </w:r>
    </w:p>
    <w:p w14:paraId="0EA1A03D" w14:textId="1E4501DB" w:rsidR="009E34B7" w:rsidRPr="009E34B7" w:rsidRDefault="009E34B7" w:rsidP="008E6AF5">
      <w:pPr>
        <w:rPr>
          <w:i/>
          <w:sz w:val="20"/>
        </w:rPr>
      </w:pPr>
      <w:r w:rsidRPr="009E34B7">
        <w:rPr>
          <w:i/>
          <w:sz w:val="20"/>
        </w:rPr>
        <w:t>L-R: Cam White,</w:t>
      </w:r>
      <w:r w:rsidR="00C10E12">
        <w:rPr>
          <w:i/>
          <w:sz w:val="20"/>
        </w:rPr>
        <w:t xml:space="preserve"> Ryan McCarter, David Rowe, Peter French</w:t>
      </w:r>
      <w:r w:rsidR="00E32F91">
        <w:rPr>
          <w:i/>
          <w:sz w:val="20"/>
        </w:rPr>
        <w:t>,</w:t>
      </w:r>
      <w:r w:rsidR="00C10E12">
        <w:rPr>
          <w:i/>
          <w:sz w:val="20"/>
        </w:rPr>
        <w:t xml:space="preserve"> Garry Pedersen</w:t>
      </w:r>
    </w:p>
    <w:p w14:paraId="39BA2041" w14:textId="4C7D01AE" w:rsidR="00B30C73" w:rsidRDefault="008E6AF5" w:rsidP="008E6AF5">
      <w:r w:rsidRPr="00AB20F7">
        <w:lastRenderedPageBreak/>
        <w:t xml:space="preserve">The match commenced at a hectic pace with both players unrelenting in their pursuit of claiming every point </w:t>
      </w:r>
      <w:r w:rsidR="002D73E9" w:rsidRPr="00AB20F7">
        <w:t>available,</w:t>
      </w:r>
      <w:r w:rsidR="00B30C73">
        <w:t xml:space="preserve"> but it was the virtually error free White who took control early, never relinquishing his lead and claiming the first game 21/7.</w:t>
      </w:r>
      <w:r w:rsidRPr="00AB20F7">
        <w:t xml:space="preserve"> </w:t>
      </w:r>
    </w:p>
    <w:p w14:paraId="423BDED7" w14:textId="4BB9A5E4" w:rsidR="008E6AF5" w:rsidRPr="00AB20F7" w:rsidRDefault="008E6AF5" w:rsidP="008E6AF5">
      <w:r w:rsidRPr="00AB20F7">
        <w:t xml:space="preserve">The second game also opened at a frenetic pace, but </w:t>
      </w:r>
      <w:r w:rsidR="00B30C73">
        <w:t>this time Pedersen stuck wi</w:t>
      </w:r>
      <w:r w:rsidR="00505E10">
        <w:t xml:space="preserve">th </w:t>
      </w:r>
      <w:r w:rsidR="008E680B">
        <w:t>White</w:t>
      </w:r>
      <w:r w:rsidR="00505E10">
        <w:t xml:space="preserve"> and it became a most enthralling game until White lifted a gear towards the end which led </w:t>
      </w:r>
      <w:r w:rsidR="002D73E9">
        <w:t>to him</w:t>
      </w:r>
      <w:r w:rsidR="00505E10">
        <w:t xml:space="preserve"> seizing control and claiming his fifth Ballarat Open title over a gallant Pedersen, 21/7, 21/16.</w:t>
      </w:r>
      <w:r w:rsidRPr="00AB20F7">
        <w:t xml:space="preserve"> </w:t>
      </w:r>
    </w:p>
    <w:p w14:paraId="752116C2" w14:textId="5DE5A2A1" w:rsidR="000365A1" w:rsidRDefault="000365A1" w:rsidP="00CE4807">
      <w:pPr>
        <w:jc w:val="both"/>
        <w:rPr>
          <w:b/>
          <w:u w:val="single"/>
        </w:rPr>
      </w:pPr>
      <w:r w:rsidRPr="000365A1">
        <w:rPr>
          <w:b/>
          <w:u w:val="single"/>
        </w:rPr>
        <w:t>Women’s Open</w:t>
      </w:r>
    </w:p>
    <w:p w14:paraId="041FF911" w14:textId="77777777" w:rsidR="00E32F91" w:rsidRDefault="00CC0369" w:rsidP="00E32F91">
      <w:r>
        <w:t xml:space="preserve">Although current Australian  Open winner Sarah Fitz-Gerald was missing, great anticipation still surrounded this year’s event with </w:t>
      </w:r>
      <w:r>
        <w:rPr>
          <w:sz w:val="24"/>
          <w:szCs w:val="24"/>
        </w:rPr>
        <w:t xml:space="preserve">the top seed being National Grand Prix Circuit Rankings leader Sue Dunlop, who </w:t>
      </w:r>
      <w:r w:rsidR="00FA4E1C">
        <w:rPr>
          <w:sz w:val="24"/>
          <w:szCs w:val="24"/>
        </w:rPr>
        <w:t xml:space="preserve">had </w:t>
      </w:r>
      <w:r>
        <w:rPr>
          <w:sz w:val="24"/>
          <w:szCs w:val="24"/>
        </w:rPr>
        <w:t>so far this year captured the Tasmanian, Darwin and Wangaratta Opens</w:t>
      </w:r>
      <w:r w:rsidR="005E3981">
        <w:rPr>
          <w:sz w:val="24"/>
          <w:szCs w:val="24"/>
        </w:rPr>
        <w:t xml:space="preserve">; </w:t>
      </w:r>
      <w:r w:rsidR="00FA4E1C">
        <w:rPr>
          <w:sz w:val="24"/>
          <w:szCs w:val="24"/>
        </w:rPr>
        <w:t xml:space="preserve">but </w:t>
      </w:r>
      <w:r w:rsidR="00FA4E1C">
        <w:t>over the past three years it has taken someone very special to deny second seeded Judy Wright the winners crown in Women’s Open</w:t>
      </w:r>
      <w:r w:rsidR="007F1940">
        <w:t xml:space="preserve"> events, happening only three times, once by top Australian  squash player Christine Nunn and twice by Fitz-Gerald.</w:t>
      </w:r>
      <w:r w:rsidR="00FA4E1C">
        <w:t xml:space="preserve"> </w:t>
      </w:r>
    </w:p>
    <w:p w14:paraId="5ECBD87C" w14:textId="2E5814BA" w:rsidR="00E32F91" w:rsidRDefault="00E32F91" w:rsidP="00DB38AC">
      <w:pPr>
        <w:ind w:firstLine="720"/>
      </w:pPr>
      <w:r>
        <w:rPr>
          <w:noProof/>
          <w:lang w:eastAsia="en-AU"/>
        </w:rPr>
        <w:drawing>
          <wp:anchor distT="0" distB="0" distL="114300" distR="114300" simplePos="0" relativeHeight="251658240" behindDoc="0" locked="0" layoutInCell="1" allowOverlap="1" wp14:anchorId="6862DDF6" wp14:editId="1353DD41">
            <wp:simplePos x="0" y="0"/>
            <wp:positionH relativeFrom="margin">
              <wp:posOffset>-9525</wp:posOffset>
            </wp:positionH>
            <wp:positionV relativeFrom="margin">
              <wp:posOffset>2905125</wp:posOffset>
            </wp:positionV>
            <wp:extent cx="2714625" cy="21393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mens Open.jpg"/>
                    <pic:cNvPicPr/>
                  </pic:nvPicPr>
                  <pic:blipFill rotWithShape="1">
                    <a:blip r:embed="rId9" cstate="print">
                      <a:extLst>
                        <a:ext uri="{28A0092B-C50C-407E-A947-70E740481C1C}">
                          <a14:useLocalDpi xmlns:a14="http://schemas.microsoft.com/office/drawing/2010/main" val="0"/>
                        </a:ext>
                      </a:extLst>
                    </a:blip>
                    <a:srcRect l="20782" t="6306" r="9421" b="20318"/>
                    <a:stretch/>
                  </pic:blipFill>
                  <pic:spPr bwMode="auto">
                    <a:xfrm>
                      <a:off x="0" y="0"/>
                      <a:ext cx="2714625" cy="213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A82943F" wp14:editId="36109298">
            <wp:extent cx="1763543" cy="217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mens Open (R26-6).jpg"/>
                    <pic:cNvPicPr/>
                  </pic:nvPicPr>
                  <pic:blipFill rotWithShape="1">
                    <a:blip r:embed="rId10" cstate="print">
                      <a:extLst>
                        <a:ext uri="{28A0092B-C50C-407E-A947-70E740481C1C}">
                          <a14:useLocalDpi xmlns:a14="http://schemas.microsoft.com/office/drawing/2010/main" val="0"/>
                        </a:ext>
                      </a:extLst>
                    </a:blip>
                    <a:srcRect l="21785" t="8173" r="12574" b="31182"/>
                    <a:stretch/>
                  </pic:blipFill>
                  <pic:spPr bwMode="auto">
                    <a:xfrm>
                      <a:off x="0" y="0"/>
                      <a:ext cx="1769884" cy="2179508"/>
                    </a:xfrm>
                    <a:prstGeom prst="rect">
                      <a:avLst/>
                    </a:prstGeom>
                    <a:ln>
                      <a:noFill/>
                    </a:ln>
                    <a:extLst>
                      <a:ext uri="{53640926-AAD7-44D8-BBD7-CCE9431645EC}">
                        <a14:shadowObscured xmlns:a14="http://schemas.microsoft.com/office/drawing/2010/main"/>
                      </a:ext>
                    </a:extLst>
                  </pic:spPr>
                </pic:pic>
              </a:graphicData>
            </a:graphic>
          </wp:inline>
        </w:drawing>
      </w:r>
    </w:p>
    <w:p w14:paraId="368A4FA0" w14:textId="562410E0" w:rsidR="00E32F91" w:rsidRPr="009E34B7" w:rsidRDefault="00E32F91" w:rsidP="00E32F91">
      <w:pPr>
        <w:rPr>
          <w:i/>
          <w:sz w:val="20"/>
        </w:rPr>
      </w:pPr>
      <w:r w:rsidRPr="009E34B7">
        <w:rPr>
          <w:i/>
          <w:sz w:val="20"/>
        </w:rPr>
        <w:t xml:space="preserve">L-R: David Rowe, Judy Wright, Sally White, Sue Dunlop </w:t>
      </w:r>
      <w:r w:rsidR="00DB38AC">
        <w:rPr>
          <w:i/>
          <w:sz w:val="20"/>
        </w:rPr>
        <w:t xml:space="preserve">                 Mandy Simpson, David Rowe</w:t>
      </w:r>
    </w:p>
    <w:p w14:paraId="7CC734C6" w14:textId="4C4AACE0" w:rsidR="00373F76" w:rsidRDefault="00373F76" w:rsidP="00FA4E1C">
      <w:r>
        <w:t xml:space="preserve">When the final stanza was reached it was a face- off </w:t>
      </w:r>
      <w:r w:rsidR="002D73E9">
        <w:t>between Wright, the</w:t>
      </w:r>
      <w:r>
        <w:t xml:space="preserve"> seven times Australian Open champion, </w:t>
      </w:r>
      <w:r w:rsidR="007D5EE3">
        <w:t xml:space="preserve">who </w:t>
      </w:r>
      <w:r w:rsidR="002D73E9">
        <w:t>had accounted</w:t>
      </w:r>
      <w:r w:rsidR="007D5EE3">
        <w:t xml:space="preserve"> for </w:t>
      </w:r>
      <w:r w:rsidR="00DC3922">
        <w:t>Ballarat’s Mandy Simpson</w:t>
      </w:r>
      <w:r w:rsidR="007D5EE3">
        <w:t xml:space="preserve"> at the semi -final stage, 21/</w:t>
      </w:r>
      <w:r w:rsidR="00DC3922">
        <w:t>6</w:t>
      </w:r>
      <w:r w:rsidR="007D5EE3">
        <w:t>, 21/</w:t>
      </w:r>
      <w:r w:rsidR="00DC3922">
        <w:t>6</w:t>
      </w:r>
      <w:r w:rsidR="007D5EE3">
        <w:t xml:space="preserve">, </w:t>
      </w:r>
      <w:r>
        <w:t>and 2017 Australian Open semi-finalist Sally White</w:t>
      </w:r>
      <w:r w:rsidR="007D5EE3">
        <w:t xml:space="preserve">, who had taken out a tough semi-final encounter over Dunlop, 21/19, 21/18. </w:t>
      </w:r>
    </w:p>
    <w:p w14:paraId="58681B68" w14:textId="592CBAF2" w:rsidR="007D5EE3" w:rsidRDefault="007D5EE3" w:rsidP="00FA4E1C">
      <w:r>
        <w:t xml:space="preserve">The final was a titanic struggle with Wright eventually surviving a </w:t>
      </w:r>
      <w:r w:rsidR="00C80634">
        <w:t>nail-biting</w:t>
      </w:r>
      <w:r>
        <w:t xml:space="preserve"> encounter over the “never say die” White, 22/20, 21/17, and escal</w:t>
      </w:r>
      <w:r w:rsidR="0044535A">
        <w:t>ating</w:t>
      </w:r>
      <w:r>
        <w:t xml:space="preserve"> Wright </w:t>
      </w:r>
      <w:r w:rsidR="0044535A">
        <w:t>to</w:t>
      </w:r>
      <w:r>
        <w:t xml:space="preserve"> the top of the Victorian Grand Prix rankings</w:t>
      </w:r>
      <w:r w:rsidR="0044535A">
        <w:t>.</w:t>
      </w:r>
    </w:p>
    <w:p w14:paraId="3DD51399" w14:textId="3596E1FA" w:rsidR="00DC3922" w:rsidRDefault="00DC3922" w:rsidP="00FA4E1C">
      <w:r>
        <w:t>In the play-off for 3</w:t>
      </w:r>
      <w:r w:rsidRPr="00DC3922">
        <w:rPr>
          <w:vertAlign w:val="superscript"/>
        </w:rPr>
        <w:t>rd</w:t>
      </w:r>
      <w:r>
        <w:t xml:space="preserve"> &amp; 4</w:t>
      </w:r>
      <w:r w:rsidRPr="00DC3922">
        <w:rPr>
          <w:vertAlign w:val="superscript"/>
        </w:rPr>
        <w:t>th</w:t>
      </w:r>
      <w:r>
        <w:t xml:space="preserve">, Dunlop </w:t>
      </w:r>
      <w:r w:rsidR="005F5B7F">
        <w:t>overcame Simpson</w:t>
      </w:r>
      <w:r>
        <w:t>, 21/13, 21/17.</w:t>
      </w:r>
    </w:p>
    <w:p w14:paraId="1D1F37DE" w14:textId="01B46E6A" w:rsidR="00A15086" w:rsidRDefault="003609B3" w:rsidP="004352B0">
      <w:pPr>
        <w:jc w:val="both"/>
        <w:rPr>
          <w:b/>
        </w:rPr>
      </w:pPr>
      <w:r w:rsidRPr="00F64122">
        <w:rPr>
          <w:b/>
          <w:u w:val="single"/>
        </w:rPr>
        <w:t>A GRADE</w:t>
      </w:r>
      <w:r w:rsidR="00A15086">
        <w:rPr>
          <w:b/>
          <w:u w:val="single"/>
        </w:rPr>
        <w:t>:</w:t>
      </w:r>
      <w:r w:rsidR="00174D0D" w:rsidRPr="00A15086">
        <w:rPr>
          <w:b/>
        </w:rPr>
        <w:t xml:space="preserve"> </w:t>
      </w:r>
    </w:p>
    <w:p w14:paraId="52BAFB64" w14:textId="77777777" w:rsidR="00E32F91" w:rsidRDefault="00E32F91" w:rsidP="00E32F91">
      <w:pPr>
        <w:jc w:val="both"/>
      </w:pPr>
      <w:r>
        <w:t>With the dominant A Grade player for the year Matt Bayley taking on the Men’s Open crew, this event on paper looked wide open, particularly as the field also contained four well performed locals who were returning to the Grand Prix circuit, with two of them eventually reaching the final stanza.</w:t>
      </w:r>
    </w:p>
    <w:p w14:paraId="6A4B03BD" w14:textId="2A5881BF" w:rsidR="00E32F91" w:rsidRDefault="00E32F91" w:rsidP="00E32F91">
      <w:pPr>
        <w:pStyle w:val="NoSpacing"/>
      </w:pPr>
      <w:r>
        <w:t>The two losing semi-finalists from this event in 2017 fought out the first semi-final, with Ballarat’s Troy Anwyl ousting Mt. District’s top seeded Rob Hay, 21/19, 21/11, whilst Ballarat’s second seeded Seth Adams won the 110</w:t>
      </w:r>
      <w:r w:rsidRPr="009D057E">
        <w:rPr>
          <w:vertAlign w:val="superscript"/>
        </w:rPr>
        <w:t>th</w:t>
      </w:r>
      <w:r>
        <w:t xml:space="preserve"> and final point in a marathon second semi-final to overcome another local Anthony Bossner, 21/14, 20/22, 21/12, to reach the event’s climax.</w:t>
      </w:r>
    </w:p>
    <w:p w14:paraId="5ADB48BE" w14:textId="77777777" w:rsidR="00E32F91" w:rsidRPr="0094605B" w:rsidRDefault="00E32F91" w:rsidP="00E32F91">
      <w:pPr>
        <w:pStyle w:val="NoSpacing"/>
        <w:rPr>
          <w:sz w:val="20"/>
        </w:rPr>
      </w:pPr>
    </w:p>
    <w:p w14:paraId="29828E1F" w14:textId="77777777" w:rsidR="00E32F91" w:rsidRDefault="00E32F91" w:rsidP="00E32F91">
      <w:pPr>
        <w:jc w:val="both"/>
      </w:pPr>
      <w:r>
        <w:t>The first game of the final went point for point until Adams broke clear right at the end, then established an early lead in the second which he steadily increased to secure the match, 21/19, 21/13.</w:t>
      </w:r>
    </w:p>
    <w:p w14:paraId="01FC9A60" w14:textId="77777777" w:rsidR="00E32F91" w:rsidRDefault="00E32F91" w:rsidP="004352B0">
      <w:pPr>
        <w:jc w:val="both"/>
        <w:rPr>
          <w:b/>
        </w:rPr>
      </w:pPr>
    </w:p>
    <w:p w14:paraId="2548AD81" w14:textId="2E82FC7F" w:rsidR="009E34B7" w:rsidRDefault="00C10E12" w:rsidP="00E32F91">
      <w:pPr>
        <w:ind w:left="720"/>
        <w:jc w:val="both"/>
        <w:rPr>
          <w:b/>
        </w:rPr>
      </w:pPr>
      <w:r>
        <w:rPr>
          <w:b/>
          <w:noProof/>
        </w:rPr>
        <w:lastRenderedPageBreak/>
        <w:drawing>
          <wp:inline distT="0" distB="0" distL="0" distR="0" wp14:anchorId="45AE27E0" wp14:editId="18075BA4">
            <wp:extent cx="1651162" cy="2314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 Grade (15-3).jpg"/>
                    <pic:cNvPicPr/>
                  </pic:nvPicPr>
                  <pic:blipFill rotWithShape="1">
                    <a:blip r:embed="rId11" cstate="print">
                      <a:extLst>
                        <a:ext uri="{28A0092B-C50C-407E-A947-70E740481C1C}">
                          <a14:useLocalDpi xmlns:a14="http://schemas.microsoft.com/office/drawing/2010/main" val="0"/>
                        </a:ext>
                      </a:extLst>
                    </a:blip>
                    <a:srcRect l="35114" t="2675" r="16730" b="7325"/>
                    <a:stretch/>
                  </pic:blipFill>
                  <pic:spPr bwMode="auto">
                    <a:xfrm>
                      <a:off x="0" y="0"/>
                      <a:ext cx="1665161" cy="2334199"/>
                    </a:xfrm>
                    <a:prstGeom prst="rect">
                      <a:avLst/>
                    </a:prstGeom>
                    <a:ln>
                      <a:noFill/>
                    </a:ln>
                    <a:extLst>
                      <a:ext uri="{53640926-AAD7-44D8-BBD7-CCE9431645EC}">
                        <a14:shadowObscured xmlns:a14="http://schemas.microsoft.com/office/drawing/2010/main"/>
                      </a:ext>
                    </a:extLst>
                  </pic:spPr>
                </pic:pic>
              </a:graphicData>
            </a:graphic>
          </wp:inline>
        </w:drawing>
      </w:r>
      <w:r w:rsidR="00C80634">
        <w:rPr>
          <w:b/>
          <w:noProof/>
        </w:rPr>
        <w:t xml:space="preserve">   </w:t>
      </w:r>
      <w:r w:rsidR="009E34B7">
        <w:rPr>
          <w:b/>
          <w:noProof/>
        </w:rPr>
        <w:drawing>
          <wp:inline distT="0" distB="0" distL="0" distR="0" wp14:anchorId="6D7FDB05" wp14:editId="19EAB4EA">
            <wp:extent cx="1446754"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 Grade (26-5).jpg"/>
                    <pic:cNvPicPr/>
                  </pic:nvPicPr>
                  <pic:blipFill rotWithShape="1">
                    <a:blip r:embed="rId12" cstate="print">
                      <a:extLst>
                        <a:ext uri="{28A0092B-C50C-407E-A947-70E740481C1C}">
                          <a14:useLocalDpi xmlns:a14="http://schemas.microsoft.com/office/drawing/2010/main" val="0"/>
                        </a:ext>
                      </a:extLst>
                    </a:blip>
                    <a:srcRect l="16516" t="1033"/>
                    <a:stretch/>
                  </pic:blipFill>
                  <pic:spPr bwMode="auto">
                    <a:xfrm>
                      <a:off x="0" y="0"/>
                      <a:ext cx="1461284" cy="2308959"/>
                    </a:xfrm>
                    <a:prstGeom prst="rect">
                      <a:avLst/>
                    </a:prstGeom>
                    <a:ln>
                      <a:noFill/>
                    </a:ln>
                    <a:extLst>
                      <a:ext uri="{53640926-AAD7-44D8-BBD7-CCE9431645EC}">
                        <a14:shadowObscured xmlns:a14="http://schemas.microsoft.com/office/drawing/2010/main"/>
                      </a:ext>
                    </a:extLst>
                  </pic:spPr>
                </pic:pic>
              </a:graphicData>
            </a:graphic>
          </wp:inline>
        </w:drawing>
      </w:r>
      <w:r w:rsidR="00C80634">
        <w:rPr>
          <w:b/>
          <w:noProof/>
        </w:rPr>
        <w:t xml:space="preserve">  </w:t>
      </w:r>
      <w:r w:rsidR="009E34B7">
        <w:rPr>
          <w:b/>
          <w:noProof/>
        </w:rPr>
        <w:drawing>
          <wp:inline distT="0" distB="0" distL="0" distR="0" wp14:anchorId="7EDAB6FA" wp14:editId="44D806A0">
            <wp:extent cx="2281433" cy="1922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 Grade (25-2).jpg"/>
                    <pic:cNvPicPr/>
                  </pic:nvPicPr>
                  <pic:blipFill rotWithShape="1">
                    <a:blip r:embed="rId13" cstate="print">
                      <a:extLst>
                        <a:ext uri="{28A0092B-C50C-407E-A947-70E740481C1C}">
                          <a14:useLocalDpi xmlns:a14="http://schemas.microsoft.com/office/drawing/2010/main" val="0"/>
                        </a:ext>
                      </a:extLst>
                    </a:blip>
                    <a:srcRect l="8957" r="5574" b="3962"/>
                    <a:stretch/>
                  </pic:blipFill>
                  <pic:spPr bwMode="auto">
                    <a:xfrm>
                      <a:off x="0" y="0"/>
                      <a:ext cx="2313513" cy="1949817"/>
                    </a:xfrm>
                    <a:prstGeom prst="rect">
                      <a:avLst/>
                    </a:prstGeom>
                    <a:ln>
                      <a:noFill/>
                    </a:ln>
                    <a:extLst>
                      <a:ext uri="{53640926-AAD7-44D8-BBD7-CCE9431645EC}">
                        <a14:shadowObscured xmlns:a14="http://schemas.microsoft.com/office/drawing/2010/main"/>
                      </a:ext>
                    </a:extLst>
                  </pic:spPr>
                </pic:pic>
              </a:graphicData>
            </a:graphic>
          </wp:inline>
        </w:drawing>
      </w:r>
    </w:p>
    <w:p w14:paraId="1EB8B10E" w14:textId="379E3887" w:rsidR="00C80634" w:rsidRPr="009E34B7" w:rsidRDefault="00E32F91" w:rsidP="00C80634">
      <w:pPr>
        <w:rPr>
          <w:i/>
          <w:sz w:val="20"/>
        </w:rPr>
      </w:pPr>
      <w:r>
        <w:rPr>
          <w:i/>
          <w:sz w:val="20"/>
        </w:rPr>
        <w:t xml:space="preserve">             </w:t>
      </w:r>
      <w:r w:rsidR="00C80634" w:rsidRPr="009E34B7">
        <w:rPr>
          <w:i/>
          <w:sz w:val="20"/>
        </w:rPr>
        <w:t xml:space="preserve">L-R: </w:t>
      </w:r>
      <w:r>
        <w:rPr>
          <w:i/>
          <w:sz w:val="20"/>
        </w:rPr>
        <w:t xml:space="preserve">David Rowe, Seth Adams           Troy Anwyl, David Rowe  </w:t>
      </w:r>
      <w:r w:rsidR="00A32A6E">
        <w:rPr>
          <w:i/>
          <w:sz w:val="20"/>
        </w:rPr>
        <w:t xml:space="preserve">        </w:t>
      </w:r>
      <w:r>
        <w:rPr>
          <w:i/>
          <w:sz w:val="20"/>
        </w:rPr>
        <w:t xml:space="preserve">Russell McLean, Tim </w:t>
      </w:r>
      <w:r w:rsidR="005F5B7F">
        <w:rPr>
          <w:i/>
          <w:sz w:val="20"/>
        </w:rPr>
        <w:t>Milne (</w:t>
      </w:r>
      <w:r w:rsidR="00A32A6E">
        <w:rPr>
          <w:i/>
          <w:sz w:val="20"/>
        </w:rPr>
        <w:t>Plate Winner)</w:t>
      </w:r>
    </w:p>
    <w:p w14:paraId="5B015116" w14:textId="56231DB0" w:rsidR="003609B3" w:rsidRDefault="003609B3" w:rsidP="004D66D6">
      <w:pPr>
        <w:jc w:val="both"/>
        <w:rPr>
          <w:i/>
        </w:rPr>
      </w:pPr>
      <w:r w:rsidRPr="00F64122">
        <w:rPr>
          <w:b/>
          <w:u w:val="single"/>
        </w:rPr>
        <w:t xml:space="preserve">B </w:t>
      </w:r>
      <w:r w:rsidR="00E955AB" w:rsidRPr="00F64122">
        <w:rPr>
          <w:b/>
          <w:u w:val="single"/>
        </w:rPr>
        <w:t>GRADE</w:t>
      </w:r>
      <w:r w:rsidR="00E955AB">
        <w:rPr>
          <w:b/>
          <w:u w:val="single"/>
        </w:rPr>
        <w:t>:</w:t>
      </w:r>
      <w:r w:rsidR="00A15086" w:rsidRPr="00A15086">
        <w:rPr>
          <w:i/>
        </w:rPr>
        <w:t xml:space="preserve"> </w:t>
      </w:r>
    </w:p>
    <w:p w14:paraId="1C36C002" w14:textId="65FF53AE" w:rsidR="00C80634" w:rsidRPr="00C80634" w:rsidRDefault="00C80634" w:rsidP="004D66D6">
      <w:pPr>
        <w:jc w:val="both"/>
      </w:pPr>
      <w:r w:rsidRPr="00C80634">
        <w:rPr>
          <w:noProof/>
        </w:rPr>
        <w:drawing>
          <wp:inline distT="0" distB="0" distL="0" distR="0" wp14:anchorId="20884383" wp14:editId="6FD2A7A2">
            <wp:extent cx="2514600" cy="283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 Grade (15-1).jpg"/>
                    <pic:cNvPicPr/>
                  </pic:nvPicPr>
                  <pic:blipFill rotWithShape="1">
                    <a:blip r:embed="rId14" cstate="print">
                      <a:extLst>
                        <a:ext uri="{28A0092B-C50C-407E-A947-70E740481C1C}">
                          <a14:useLocalDpi xmlns:a14="http://schemas.microsoft.com/office/drawing/2010/main" val="0"/>
                        </a:ext>
                      </a:extLst>
                    </a:blip>
                    <a:srcRect l="23647" t="5541" r="14439" b="1402"/>
                    <a:stretch/>
                  </pic:blipFill>
                  <pic:spPr bwMode="auto">
                    <a:xfrm>
                      <a:off x="0" y="0"/>
                      <a:ext cx="2524480" cy="2845882"/>
                    </a:xfrm>
                    <a:prstGeom prst="rect">
                      <a:avLst/>
                    </a:prstGeom>
                    <a:ln>
                      <a:noFill/>
                    </a:ln>
                    <a:extLst>
                      <a:ext uri="{53640926-AAD7-44D8-BBD7-CCE9431645EC}">
                        <a14:shadowObscured xmlns:a14="http://schemas.microsoft.com/office/drawing/2010/main"/>
                      </a:ext>
                    </a:extLst>
                  </pic:spPr>
                </pic:pic>
              </a:graphicData>
            </a:graphic>
          </wp:inline>
        </w:drawing>
      </w:r>
      <w:r w:rsidRPr="00C80634">
        <w:tab/>
      </w:r>
      <w:r w:rsidRPr="00C80634">
        <w:rPr>
          <w:noProof/>
        </w:rPr>
        <w:drawing>
          <wp:inline distT="0" distB="0" distL="0" distR="0" wp14:anchorId="79C59292" wp14:editId="6AD441BF">
            <wp:extent cx="2321953" cy="2847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 Grade (R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625" cy="2870877"/>
                    </a:xfrm>
                    <a:prstGeom prst="rect">
                      <a:avLst/>
                    </a:prstGeom>
                  </pic:spPr>
                </pic:pic>
              </a:graphicData>
            </a:graphic>
          </wp:inline>
        </w:drawing>
      </w:r>
    </w:p>
    <w:p w14:paraId="0E59A944" w14:textId="43D8CDBF" w:rsidR="00C80634" w:rsidRPr="009E34B7" w:rsidRDefault="00C80634" w:rsidP="00C80634">
      <w:pPr>
        <w:rPr>
          <w:i/>
          <w:sz w:val="20"/>
        </w:rPr>
      </w:pPr>
      <w:r w:rsidRPr="009E34B7">
        <w:rPr>
          <w:i/>
          <w:sz w:val="20"/>
        </w:rPr>
        <w:t xml:space="preserve">L-R: </w:t>
      </w:r>
      <w:r>
        <w:rPr>
          <w:i/>
          <w:sz w:val="20"/>
        </w:rPr>
        <w:t>Blake Caspersz, David Rowe, Peter Walters</w:t>
      </w:r>
      <w:r>
        <w:rPr>
          <w:i/>
          <w:sz w:val="20"/>
        </w:rPr>
        <w:tab/>
        <w:t>Russell McLean,</w:t>
      </w:r>
      <w:r w:rsidR="00C10E12">
        <w:rPr>
          <w:i/>
          <w:sz w:val="20"/>
        </w:rPr>
        <w:t xml:space="preserve"> Campbell Shobbrook</w:t>
      </w:r>
      <w:r w:rsidR="00DB38AC">
        <w:rPr>
          <w:i/>
          <w:sz w:val="20"/>
        </w:rPr>
        <w:t xml:space="preserve"> </w:t>
      </w:r>
      <w:r w:rsidR="00A32A6E">
        <w:rPr>
          <w:i/>
          <w:sz w:val="20"/>
        </w:rPr>
        <w:t>(Plate Winner)</w:t>
      </w:r>
    </w:p>
    <w:p w14:paraId="4E8B8C75" w14:textId="6F6D1AEC" w:rsidR="0094605B" w:rsidRDefault="0094605B" w:rsidP="004D66D6">
      <w:pPr>
        <w:jc w:val="both"/>
      </w:pPr>
      <w:r>
        <w:t xml:space="preserve">Ballarat’s 2017 C Grade National and Victorian GP Circuit Champion Blake Caspersz, was </w:t>
      </w:r>
      <w:r w:rsidR="00E34E7A">
        <w:t>out</w:t>
      </w:r>
      <w:r>
        <w:t xml:space="preserve"> to</w:t>
      </w:r>
      <w:r w:rsidR="00E34E7A">
        <w:t xml:space="preserve"> make it three consecutive titles at his home event</w:t>
      </w:r>
      <w:r w:rsidR="001B2BC8">
        <w:t>,</w:t>
      </w:r>
      <w:r w:rsidR="001B2BC8" w:rsidRPr="001B2BC8">
        <w:t xml:space="preserve"> </w:t>
      </w:r>
      <w:r w:rsidR="001B2BC8">
        <w:t xml:space="preserve">having won </w:t>
      </w:r>
      <w:r w:rsidR="002D73E9">
        <w:t>the 2016</w:t>
      </w:r>
      <w:r w:rsidR="001B2BC8">
        <w:t xml:space="preserve"> and 2017 Ballarat C Grade events</w:t>
      </w:r>
      <w:r w:rsidR="00E34E7A">
        <w:t xml:space="preserve">, </w:t>
      </w:r>
      <w:r w:rsidR="00595D06">
        <w:t xml:space="preserve">and </w:t>
      </w:r>
      <w:r w:rsidR="006366E2">
        <w:t xml:space="preserve">hoping </w:t>
      </w:r>
      <w:r w:rsidR="00E34E7A">
        <w:t xml:space="preserve">as well </w:t>
      </w:r>
      <w:r w:rsidR="006366E2">
        <w:t>to</w:t>
      </w:r>
      <w:r w:rsidR="00E34E7A">
        <w:t xml:space="preserve"> captur</w:t>
      </w:r>
      <w:r w:rsidR="006366E2">
        <w:t>e</w:t>
      </w:r>
      <w:r w:rsidR="00E34E7A">
        <w:t xml:space="preserve"> his</w:t>
      </w:r>
      <w:r w:rsidR="00C44D51">
        <w:t xml:space="preserve"> first</w:t>
      </w:r>
      <w:r w:rsidR="00E34E7A">
        <w:t xml:space="preserve"> B Grade GP title.</w:t>
      </w:r>
      <w:r>
        <w:t xml:space="preserve"> </w:t>
      </w:r>
    </w:p>
    <w:p w14:paraId="41806F47" w14:textId="1DF290C4" w:rsidR="00E34E7A" w:rsidRDefault="00E34E7A" w:rsidP="00E34E7A">
      <w:pPr>
        <w:jc w:val="both"/>
      </w:pPr>
      <w:r>
        <w:t xml:space="preserve">When the judge called a halt to proceedings for this event, </w:t>
      </w:r>
      <w:r w:rsidR="001B2BC8">
        <w:t xml:space="preserve">the top seeded </w:t>
      </w:r>
      <w:r>
        <w:t xml:space="preserve">Caspersz had </w:t>
      </w:r>
      <w:r w:rsidR="001B2BC8">
        <w:t>completed his “hat trick” of titles,</w:t>
      </w:r>
      <w:r>
        <w:t xml:space="preserve"> but not before </w:t>
      </w:r>
      <w:r w:rsidR="005E3981">
        <w:t xml:space="preserve">having to </w:t>
      </w:r>
      <w:r>
        <w:t>com</w:t>
      </w:r>
      <w:r w:rsidR="005E3981">
        <w:t>e</w:t>
      </w:r>
      <w:r>
        <w:t xml:space="preserve"> back from a game down in </w:t>
      </w:r>
      <w:r w:rsidR="001B2BC8">
        <w:t>a marathon</w:t>
      </w:r>
      <w:r>
        <w:t xml:space="preserve"> </w:t>
      </w:r>
      <w:r w:rsidR="001B2BC8">
        <w:t>final against former world deaf squash champion Peter Walters</w:t>
      </w:r>
      <w:r>
        <w:t xml:space="preserve">, to win </w:t>
      </w:r>
      <w:r w:rsidR="001B2BC8">
        <w:t>15/21, 21/10, 21/19.</w:t>
      </w:r>
      <w:r>
        <w:t xml:space="preserve"> </w:t>
      </w:r>
    </w:p>
    <w:p w14:paraId="11053EA7" w14:textId="0A369547" w:rsidR="00EA7C52" w:rsidRDefault="0070736F" w:rsidP="004D66D6">
      <w:pPr>
        <w:jc w:val="both"/>
      </w:pPr>
      <w:r>
        <w:t>In their respective semi finals</w:t>
      </w:r>
      <w:r w:rsidR="00282DA9">
        <w:t xml:space="preserve">, Caspersz defeated Wangaratta’s fourth seeded Paul Trinick, 21/16, 21/18, </w:t>
      </w:r>
      <w:r w:rsidR="002D73E9">
        <w:t>whilst Walter</w:t>
      </w:r>
      <w:r w:rsidR="005E3981">
        <w:t>’</w:t>
      </w:r>
      <w:r w:rsidR="002D73E9">
        <w:t>s</w:t>
      </w:r>
      <w:r w:rsidR="00282DA9">
        <w:t xml:space="preserve"> opponent Mitchell Harrison unfortunately sustained a calf injury during the first game and was forced to retire from </w:t>
      </w:r>
      <w:r w:rsidR="006366E2">
        <w:t xml:space="preserve">the </w:t>
      </w:r>
      <w:r w:rsidR="00282DA9">
        <w:t>match</w:t>
      </w:r>
      <w:r w:rsidR="006366E2">
        <w:t>.</w:t>
      </w:r>
      <w:r w:rsidR="00282DA9">
        <w:t xml:space="preserve">  </w:t>
      </w:r>
    </w:p>
    <w:p w14:paraId="6B097651" w14:textId="650D0419" w:rsidR="00C80634" w:rsidRDefault="00C80634" w:rsidP="004D66D6">
      <w:pPr>
        <w:jc w:val="both"/>
      </w:pPr>
    </w:p>
    <w:p w14:paraId="3F632AE5" w14:textId="5A7157AD" w:rsidR="00C80634" w:rsidRDefault="00C80634" w:rsidP="004D66D6">
      <w:pPr>
        <w:jc w:val="both"/>
      </w:pPr>
    </w:p>
    <w:p w14:paraId="493D6270" w14:textId="52F62D51" w:rsidR="00C80634" w:rsidRDefault="00C80634" w:rsidP="004D66D6">
      <w:pPr>
        <w:jc w:val="both"/>
      </w:pPr>
    </w:p>
    <w:p w14:paraId="493552F8" w14:textId="77777777" w:rsidR="00C80634" w:rsidRDefault="00C80634" w:rsidP="004D66D6">
      <w:pPr>
        <w:jc w:val="both"/>
      </w:pPr>
    </w:p>
    <w:p w14:paraId="114138E1" w14:textId="3A52556F" w:rsidR="00254408" w:rsidRDefault="00254408" w:rsidP="004D66D6">
      <w:pPr>
        <w:jc w:val="both"/>
        <w:rPr>
          <w:b/>
        </w:rPr>
      </w:pPr>
      <w:r w:rsidRPr="00F64122">
        <w:rPr>
          <w:b/>
          <w:u w:val="single"/>
        </w:rPr>
        <w:lastRenderedPageBreak/>
        <w:t>C GRADE</w:t>
      </w:r>
      <w:r w:rsidR="00A15086">
        <w:rPr>
          <w:b/>
          <w:u w:val="single"/>
        </w:rPr>
        <w:t>:</w:t>
      </w:r>
      <w:r w:rsidR="00A15086">
        <w:rPr>
          <w:b/>
        </w:rPr>
        <w:t xml:space="preserve">  </w:t>
      </w:r>
    </w:p>
    <w:p w14:paraId="03A45D2B" w14:textId="5E0471CE" w:rsidR="00C80634" w:rsidRDefault="00C80634" w:rsidP="004D66D6">
      <w:pPr>
        <w:jc w:val="both"/>
        <w:rPr>
          <w:noProof/>
        </w:rPr>
      </w:pPr>
      <w:r>
        <w:rPr>
          <w:noProof/>
        </w:rPr>
        <w:t xml:space="preserve"> </w:t>
      </w:r>
      <w:r>
        <w:rPr>
          <w:noProof/>
        </w:rPr>
        <w:drawing>
          <wp:inline distT="0" distB="0" distL="0" distR="0" wp14:anchorId="60A1ABC8" wp14:editId="7CB83F6E">
            <wp:extent cx="2083317" cy="2714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 Grade (R12-1).jpg"/>
                    <pic:cNvPicPr/>
                  </pic:nvPicPr>
                  <pic:blipFill rotWithShape="1">
                    <a:blip r:embed="rId16" cstate="print">
                      <a:extLst>
                        <a:ext uri="{28A0092B-C50C-407E-A947-70E740481C1C}">
                          <a14:useLocalDpi xmlns:a14="http://schemas.microsoft.com/office/drawing/2010/main" val="0"/>
                        </a:ext>
                      </a:extLst>
                    </a:blip>
                    <a:srcRect l="45289" t="2675" r="12144" b="23376"/>
                    <a:stretch/>
                  </pic:blipFill>
                  <pic:spPr bwMode="auto">
                    <a:xfrm>
                      <a:off x="0" y="0"/>
                      <a:ext cx="2097987" cy="273374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074EFFF" wp14:editId="7EC0E24B">
            <wp:extent cx="2104724" cy="2724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 Grade (R12-3).jpg"/>
                    <pic:cNvPicPr/>
                  </pic:nvPicPr>
                  <pic:blipFill rotWithShape="1">
                    <a:blip r:embed="rId17" cstate="print">
                      <a:extLst>
                        <a:ext uri="{28A0092B-C50C-407E-A947-70E740481C1C}">
                          <a14:useLocalDpi xmlns:a14="http://schemas.microsoft.com/office/drawing/2010/main" val="0"/>
                        </a:ext>
                      </a:extLst>
                    </a:blip>
                    <a:srcRect l="37694" r="17017" b="21847"/>
                    <a:stretch/>
                  </pic:blipFill>
                  <pic:spPr bwMode="auto">
                    <a:xfrm>
                      <a:off x="0" y="0"/>
                      <a:ext cx="2114162" cy="273636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B8ED076" wp14:editId="60E03CE5">
            <wp:extent cx="2204474" cy="271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 Grade (R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9929" cy="2745971"/>
                    </a:xfrm>
                    <a:prstGeom prst="rect">
                      <a:avLst/>
                    </a:prstGeom>
                  </pic:spPr>
                </pic:pic>
              </a:graphicData>
            </a:graphic>
          </wp:inline>
        </w:drawing>
      </w:r>
    </w:p>
    <w:p w14:paraId="56767618" w14:textId="501D0819" w:rsidR="00C80634" w:rsidRPr="00C80634" w:rsidRDefault="00C80634" w:rsidP="00C80634">
      <w:r w:rsidRPr="009E34B7">
        <w:rPr>
          <w:i/>
          <w:sz w:val="20"/>
        </w:rPr>
        <w:t xml:space="preserve">L-R: </w:t>
      </w:r>
      <w:r>
        <w:rPr>
          <w:i/>
          <w:sz w:val="20"/>
        </w:rPr>
        <w:t>David Rowe, Anthony Dzioba</w:t>
      </w:r>
      <w:r>
        <w:rPr>
          <w:i/>
          <w:sz w:val="20"/>
        </w:rPr>
        <w:tab/>
      </w:r>
      <w:r>
        <w:rPr>
          <w:i/>
          <w:sz w:val="20"/>
        </w:rPr>
        <w:tab/>
        <w:t>David Rowe, Michael Brigden</w:t>
      </w:r>
      <w:r w:rsidR="000D511D">
        <w:rPr>
          <w:i/>
          <w:sz w:val="20"/>
        </w:rPr>
        <w:tab/>
        <w:t xml:space="preserve"> Russell</w:t>
      </w:r>
      <w:r>
        <w:rPr>
          <w:i/>
          <w:sz w:val="20"/>
        </w:rPr>
        <w:t xml:space="preserve"> McLean, </w:t>
      </w:r>
      <w:r w:rsidR="003E76AB">
        <w:rPr>
          <w:i/>
          <w:sz w:val="20"/>
        </w:rPr>
        <w:t xml:space="preserve">Drew </w:t>
      </w:r>
      <w:r w:rsidR="005F5B7F">
        <w:rPr>
          <w:i/>
          <w:sz w:val="20"/>
        </w:rPr>
        <w:t>Crittenden (</w:t>
      </w:r>
      <w:r w:rsidR="00A32A6E">
        <w:rPr>
          <w:i/>
          <w:sz w:val="20"/>
        </w:rPr>
        <w:t>Plate Winner)</w:t>
      </w:r>
    </w:p>
    <w:p w14:paraId="0E2FC9A9" w14:textId="7AC79622" w:rsidR="00E40924" w:rsidRDefault="00282DA9" w:rsidP="004D66D6">
      <w:pPr>
        <w:jc w:val="both"/>
      </w:pPr>
      <w:r>
        <w:t xml:space="preserve">The C Grade event provided the biggest field of the tournament with eighteen </w:t>
      </w:r>
      <w:r w:rsidR="003928EF">
        <w:t>starters, which meant the winner had to survive at least four competitive matches over the course of the day.</w:t>
      </w:r>
    </w:p>
    <w:p w14:paraId="19C7FA37" w14:textId="77777777" w:rsidR="005E3981" w:rsidRDefault="003928EF" w:rsidP="004D66D6">
      <w:pPr>
        <w:jc w:val="both"/>
      </w:pPr>
      <w:r>
        <w:t xml:space="preserve">In the end it was the two </w:t>
      </w:r>
      <w:r w:rsidR="005E3981">
        <w:t xml:space="preserve">top </w:t>
      </w:r>
      <w:r>
        <w:t>seeds, Bendigo’s Anthony Dzioba and Commercial Club’s Michael Brigden</w:t>
      </w:r>
      <w:r w:rsidR="005E3981">
        <w:t>,</w:t>
      </w:r>
      <w:r>
        <w:t xml:space="preserve"> who confronted each other in the final stanza, and it was literally a “last man standing affair”</w:t>
      </w:r>
      <w:r w:rsidR="005E3981">
        <w:t>.</w:t>
      </w:r>
      <w:r w:rsidR="00C543D3">
        <w:t xml:space="preserve"> </w:t>
      </w:r>
    </w:p>
    <w:p w14:paraId="2D6F6DDD" w14:textId="366A9A86" w:rsidR="005E3981" w:rsidRDefault="005E3981" w:rsidP="004D66D6">
      <w:pPr>
        <w:jc w:val="both"/>
      </w:pPr>
      <w:r>
        <w:t>A</w:t>
      </w:r>
      <w:r w:rsidR="00C543D3">
        <w:t>fter sixty five minutes of</w:t>
      </w:r>
      <w:r w:rsidR="003928EF">
        <w:t xml:space="preserve"> </w:t>
      </w:r>
      <w:r w:rsidR="00C543D3">
        <w:t>unbelievable rallies,</w:t>
      </w:r>
      <w:r w:rsidR="00C543D3" w:rsidRPr="00C543D3">
        <w:t xml:space="preserve"> </w:t>
      </w:r>
      <w:r w:rsidR="00C543D3">
        <w:t xml:space="preserve">comebacks and counter punching, </w:t>
      </w:r>
      <w:r w:rsidR="00700D43">
        <w:t>Brigden was</w:t>
      </w:r>
      <w:r w:rsidR="00C543D3">
        <w:t xml:space="preserve"> able to claim the eightieth point and the title, 21/19, 21/19, and turn the tables on </w:t>
      </w:r>
      <w:r w:rsidR="00700D43">
        <w:t>the top</w:t>
      </w:r>
      <w:r w:rsidR="00C543D3">
        <w:t xml:space="preserve"> seeded Dzioba who had defeated Brigden in the final of the</w:t>
      </w:r>
      <w:r>
        <w:t xml:space="preserve"> recent</w:t>
      </w:r>
      <w:r w:rsidR="00C543D3">
        <w:t xml:space="preserve"> Victorian Open C Grade title. </w:t>
      </w:r>
    </w:p>
    <w:p w14:paraId="4A72FA06" w14:textId="5CA60971" w:rsidR="003928EF" w:rsidRDefault="00C543D3" w:rsidP="004D66D6">
      <w:pPr>
        <w:jc w:val="both"/>
      </w:pPr>
      <w:r>
        <w:t xml:space="preserve">In their penultimate match to reach the final, Dzioba won a stirring encounter </w:t>
      </w:r>
      <w:r w:rsidR="00225672">
        <w:t xml:space="preserve">over </w:t>
      </w:r>
      <w:r>
        <w:t xml:space="preserve">Commercial Club’s fourth seeded Ross Falconer, 21/12, 21/22, 21/12, </w:t>
      </w:r>
      <w:r w:rsidR="002D73E9">
        <w:t>whilst Brigden</w:t>
      </w:r>
      <w:r>
        <w:t xml:space="preserve"> overcame </w:t>
      </w:r>
      <w:r w:rsidR="00225672">
        <w:t xml:space="preserve">2018 </w:t>
      </w:r>
      <w:r>
        <w:t>Wangaratta</w:t>
      </w:r>
      <w:r w:rsidR="005E3981">
        <w:t xml:space="preserve"> Open</w:t>
      </w:r>
      <w:r>
        <w:t xml:space="preserve"> C Grade </w:t>
      </w:r>
      <w:r w:rsidR="008538EA">
        <w:t>winner</w:t>
      </w:r>
      <w:r>
        <w:t xml:space="preserve"> John Broz, 21/18, 21/17.</w:t>
      </w:r>
    </w:p>
    <w:p w14:paraId="51462956" w14:textId="01E2AE18" w:rsidR="004D66D6" w:rsidRDefault="0080142E" w:rsidP="004D66D6">
      <w:pPr>
        <w:jc w:val="both"/>
        <w:rPr>
          <w:b/>
        </w:rPr>
      </w:pPr>
      <w:r w:rsidRPr="00F64122">
        <w:rPr>
          <w:b/>
          <w:u w:val="single"/>
        </w:rPr>
        <w:t>D GRADE</w:t>
      </w:r>
      <w:r w:rsidR="00A15086">
        <w:rPr>
          <w:b/>
          <w:u w:val="single"/>
        </w:rPr>
        <w:t>:</w:t>
      </w:r>
      <w:r w:rsidR="00A15086" w:rsidRPr="00A15086">
        <w:rPr>
          <w:b/>
        </w:rPr>
        <w:t xml:space="preserve">  </w:t>
      </w:r>
    </w:p>
    <w:p w14:paraId="703D8FD4" w14:textId="40641281" w:rsidR="00C80634" w:rsidRDefault="00C80634" w:rsidP="00C80634">
      <w:pPr>
        <w:ind w:firstLine="720"/>
        <w:jc w:val="both"/>
        <w:rPr>
          <w:b/>
        </w:rPr>
      </w:pPr>
      <w:r>
        <w:rPr>
          <w:b/>
        </w:rPr>
        <w:tab/>
      </w:r>
      <w:r>
        <w:rPr>
          <w:b/>
          <w:noProof/>
        </w:rPr>
        <w:drawing>
          <wp:inline distT="0" distB="0" distL="0" distR="0" wp14:anchorId="1D56B8B3" wp14:editId="0A802C57">
            <wp:extent cx="2390140" cy="23618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 Grade (R10-3).jpg"/>
                    <pic:cNvPicPr/>
                  </pic:nvPicPr>
                  <pic:blipFill rotWithShape="1">
                    <a:blip r:embed="rId19" cstate="print">
                      <a:extLst>
                        <a:ext uri="{28A0092B-C50C-407E-A947-70E740481C1C}">
                          <a14:useLocalDpi xmlns:a14="http://schemas.microsoft.com/office/drawing/2010/main" val="0"/>
                        </a:ext>
                      </a:extLst>
                    </a:blip>
                    <a:srcRect l="24403" t="402" b="-1"/>
                    <a:stretch/>
                  </pic:blipFill>
                  <pic:spPr bwMode="auto">
                    <a:xfrm>
                      <a:off x="0" y="0"/>
                      <a:ext cx="2393490" cy="2365185"/>
                    </a:xfrm>
                    <a:prstGeom prst="rect">
                      <a:avLst/>
                    </a:prstGeom>
                    <a:ln>
                      <a:noFill/>
                    </a:ln>
                    <a:extLst>
                      <a:ext uri="{53640926-AAD7-44D8-BBD7-CCE9431645EC}">
                        <a14:shadowObscured xmlns:a14="http://schemas.microsoft.com/office/drawing/2010/main"/>
                      </a:ext>
                    </a:extLst>
                  </pic:spPr>
                </pic:pic>
              </a:graphicData>
            </a:graphic>
          </wp:inline>
        </w:drawing>
      </w:r>
      <w:r>
        <w:rPr>
          <w:b/>
        </w:rPr>
        <w:tab/>
      </w:r>
      <w:r>
        <w:rPr>
          <w:b/>
          <w:noProof/>
        </w:rPr>
        <w:drawing>
          <wp:inline distT="0" distB="0" distL="0" distR="0" wp14:anchorId="52D80599" wp14:editId="445BA310">
            <wp:extent cx="1527656"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 Grade (R2-4).jpg"/>
                    <pic:cNvPicPr/>
                  </pic:nvPicPr>
                  <pic:blipFill rotWithShape="1">
                    <a:blip r:embed="rId20" cstate="print">
                      <a:extLst>
                        <a:ext uri="{28A0092B-C50C-407E-A947-70E740481C1C}">
                          <a14:useLocalDpi xmlns:a14="http://schemas.microsoft.com/office/drawing/2010/main" val="0"/>
                        </a:ext>
                      </a:extLst>
                    </a:blip>
                    <a:srcRect l="8313" t="2903" r="13291" b="6881"/>
                    <a:stretch/>
                  </pic:blipFill>
                  <pic:spPr bwMode="auto">
                    <a:xfrm>
                      <a:off x="0" y="0"/>
                      <a:ext cx="1539268" cy="2360960"/>
                    </a:xfrm>
                    <a:prstGeom prst="rect">
                      <a:avLst/>
                    </a:prstGeom>
                    <a:ln>
                      <a:noFill/>
                    </a:ln>
                    <a:extLst>
                      <a:ext uri="{53640926-AAD7-44D8-BBD7-CCE9431645EC}">
                        <a14:shadowObscured xmlns:a14="http://schemas.microsoft.com/office/drawing/2010/main"/>
                      </a:ext>
                    </a:extLst>
                  </pic:spPr>
                </pic:pic>
              </a:graphicData>
            </a:graphic>
          </wp:inline>
        </w:drawing>
      </w:r>
    </w:p>
    <w:p w14:paraId="495437A3" w14:textId="2DEF30DB" w:rsidR="00C80634" w:rsidRPr="00C80634" w:rsidRDefault="00C80634" w:rsidP="008538EA">
      <w:pPr>
        <w:ind w:left="720"/>
      </w:pPr>
      <w:r w:rsidRPr="009E34B7">
        <w:rPr>
          <w:i/>
          <w:sz w:val="20"/>
        </w:rPr>
        <w:t xml:space="preserve">L-R: </w:t>
      </w:r>
      <w:r>
        <w:rPr>
          <w:i/>
          <w:sz w:val="20"/>
        </w:rPr>
        <w:t>Brian Richards, David Rowe,</w:t>
      </w:r>
      <w:r w:rsidR="008538EA">
        <w:rPr>
          <w:i/>
          <w:sz w:val="20"/>
        </w:rPr>
        <w:t xml:space="preserve"> Andrew Curwood</w:t>
      </w:r>
      <w:r>
        <w:rPr>
          <w:i/>
          <w:sz w:val="20"/>
        </w:rPr>
        <w:tab/>
      </w:r>
      <w:r w:rsidR="008538EA">
        <w:rPr>
          <w:i/>
          <w:sz w:val="20"/>
        </w:rPr>
        <w:t xml:space="preserve">          </w:t>
      </w:r>
      <w:r>
        <w:rPr>
          <w:i/>
          <w:sz w:val="20"/>
        </w:rPr>
        <w:t xml:space="preserve">Russell McLean, </w:t>
      </w:r>
      <w:r w:rsidR="00DC3922">
        <w:rPr>
          <w:i/>
          <w:sz w:val="20"/>
        </w:rPr>
        <w:t xml:space="preserve">Ilija </w:t>
      </w:r>
      <w:r w:rsidR="005F5B7F">
        <w:rPr>
          <w:i/>
          <w:sz w:val="20"/>
        </w:rPr>
        <w:t>Pantelich (</w:t>
      </w:r>
      <w:r w:rsidR="00DC3922">
        <w:rPr>
          <w:i/>
          <w:sz w:val="20"/>
        </w:rPr>
        <w:t>Plate Winner)</w:t>
      </w:r>
    </w:p>
    <w:p w14:paraId="0BAC9860" w14:textId="3E32133A" w:rsidR="00970B36" w:rsidRDefault="00225672" w:rsidP="004D66D6">
      <w:pPr>
        <w:jc w:val="both"/>
      </w:pPr>
      <w:r>
        <w:t>Ballarat’s Andrew Curwood was playing in only his second GP Circuit event, his first</w:t>
      </w:r>
      <w:r w:rsidR="008538EA">
        <w:t xml:space="preserve"> </w:t>
      </w:r>
      <w:r>
        <w:t xml:space="preserve">was in this </w:t>
      </w:r>
      <w:r w:rsidR="008538EA">
        <w:t>tournament</w:t>
      </w:r>
      <w:r>
        <w:t xml:space="preserve"> in 2017, where he won the Plate event</w:t>
      </w:r>
      <w:r w:rsidR="005E3981">
        <w:t>,</w:t>
      </w:r>
      <w:r w:rsidR="009B42EE">
        <w:t xml:space="preserve"> </w:t>
      </w:r>
      <w:r w:rsidR="005E3981">
        <w:t>w</w:t>
      </w:r>
      <w:r w:rsidR="009B42EE">
        <w:t xml:space="preserve">hereas </w:t>
      </w:r>
      <w:r w:rsidR="0050575D">
        <w:t xml:space="preserve">top seeded </w:t>
      </w:r>
      <w:r w:rsidR="009B42EE">
        <w:t xml:space="preserve">South Australian </w:t>
      </w:r>
      <w:r w:rsidR="002D73E9">
        <w:t>stalwart Brian</w:t>
      </w:r>
      <w:r w:rsidR="009B42EE">
        <w:t xml:space="preserve"> Richards had appeared in five events</w:t>
      </w:r>
      <w:r w:rsidR="005E3981">
        <w:t xml:space="preserve"> this year</w:t>
      </w:r>
      <w:r w:rsidR="009B42EE">
        <w:t xml:space="preserve">, winning the Darwin and Tasmanian </w:t>
      </w:r>
      <w:r w:rsidR="0050575D">
        <w:t>O</w:t>
      </w:r>
      <w:r w:rsidR="009B42EE">
        <w:t>pen</w:t>
      </w:r>
      <w:r w:rsidR="008538EA">
        <w:t xml:space="preserve"> D Grade titles</w:t>
      </w:r>
      <w:r w:rsidR="009B42EE">
        <w:t xml:space="preserve">, </w:t>
      </w:r>
      <w:r w:rsidR="005E3981">
        <w:t xml:space="preserve">being </w:t>
      </w:r>
      <w:r w:rsidR="009B42EE">
        <w:t>runner up in two others</w:t>
      </w:r>
      <w:r w:rsidR="0050575D">
        <w:t>, plus</w:t>
      </w:r>
      <w:r w:rsidR="009B42EE">
        <w:t xml:space="preserve"> filled third pla</w:t>
      </w:r>
      <w:r w:rsidR="0050575D">
        <w:t>cing in the Sth. Australian Open.</w:t>
      </w:r>
    </w:p>
    <w:p w14:paraId="775E6414" w14:textId="06FE1891" w:rsidR="00F107C0" w:rsidRDefault="00F107C0" w:rsidP="004D66D6">
      <w:pPr>
        <w:jc w:val="both"/>
      </w:pPr>
      <w:r>
        <w:lastRenderedPageBreak/>
        <w:t>In the end</w:t>
      </w:r>
      <w:r w:rsidR="009C26DB">
        <w:t>, after putting three opponents to the sword,</w:t>
      </w:r>
      <w:r>
        <w:t xml:space="preserve"> </w:t>
      </w:r>
      <w:r w:rsidR="009C26DB">
        <w:t>it</w:t>
      </w:r>
      <w:r>
        <w:t xml:space="preserve"> </w:t>
      </w:r>
      <w:r w:rsidR="0050575D">
        <w:t>was Curwood who took the honours over Richards in the finale</w:t>
      </w:r>
      <w:r w:rsidR="009C26DB">
        <w:t>, 21/19, 21/8, and register Ballarat’s third singles title for the tournament.</w:t>
      </w:r>
    </w:p>
    <w:p w14:paraId="7B323EDC" w14:textId="2907535A" w:rsidR="00397D42" w:rsidRDefault="00397D42" w:rsidP="004D66D6">
      <w:pPr>
        <w:jc w:val="both"/>
      </w:pPr>
      <w:r>
        <w:t xml:space="preserve">In their respective semi finals, </w:t>
      </w:r>
      <w:r w:rsidR="009C26DB">
        <w:t xml:space="preserve">Curwood </w:t>
      </w:r>
      <w:r>
        <w:t xml:space="preserve">accounted for </w:t>
      </w:r>
      <w:r w:rsidR="009C26DB">
        <w:t>one of our most promising junior players</w:t>
      </w:r>
      <w:r w:rsidR="005E3981">
        <w:t xml:space="preserve"> Commercial Club’s</w:t>
      </w:r>
      <w:r w:rsidR="009C26DB">
        <w:t xml:space="preserve"> Xavier Brigden, </w:t>
      </w:r>
      <w:r w:rsidR="00815236">
        <w:t xml:space="preserve">21/11, 21/11, </w:t>
      </w:r>
      <w:r w:rsidR="009C26DB">
        <w:t xml:space="preserve">whilst Richards came from a game down </w:t>
      </w:r>
      <w:r w:rsidR="005E3981">
        <w:t xml:space="preserve">as well as </w:t>
      </w:r>
      <w:r w:rsidR="00700D43">
        <w:t>saving a</w:t>
      </w:r>
      <w:r w:rsidR="00815236">
        <w:t xml:space="preserve"> match point</w:t>
      </w:r>
      <w:r w:rsidR="006366E2">
        <w:t xml:space="preserve"> in the second game</w:t>
      </w:r>
      <w:r w:rsidR="00815236">
        <w:t xml:space="preserve">, </w:t>
      </w:r>
      <w:r w:rsidR="009C26DB">
        <w:t>to hold out Bendigo’s fourth seeded David Drew</w:t>
      </w:r>
      <w:r w:rsidR="00815236">
        <w:t>,</w:t>
      </w:r>
      <w:r>
        <w:t xml:space="preserve"> </w:t>
      </w:r>
      <w:r w:rsidR="00815236">
        <w:t>20/22, 22/21, 21/17.</w:t>
      </w:r>
      <w:r>
        <w:t xml:space="preserve"> </w:t>
      </w:r>
    </w:p>
    <w:p w14:paraId="3DF9A24E" w14:textId="1AA4F2E1" w:rsidR="003B37BB" w:rsidRDefault="002D73E9" w:rsidP="004D66D6">
      <w:pPr>
        <w:jc w:val="both"/>
        <w:rPr>
          <w:i/>
        </w:rPr>
      </w:pPr>
      <w:r>
        <w:rPr>
          <w:b/>
          <w:u w:val="single"/>
        </w:rPr>
        <w:t xml:space="preserve">E </w:t>
      </w:r>
      <w:r w:rsidRPr="00F64122">
        <w:rPr>
          <w:b/>
          <w:u w:val="single"/>
        </w:rPr>
        <w:t>Grade</w:t>
      </w:r>
      <w:r w:rsidR="00A15086">
        <w:rPr>
          <w:i/>
        </w:rPr>
        <w:t xml:space="preserve">: </w:t>
      </w:r>
    </w:p>
    <w:p w14:paraId="4506537E" w14:textId="792EE36C" w:rsidR="00C80634" w:rsidRDefault="00C80634" w:rsidP="00DB38AC">
      <w:pPr>
        <w:ind w:firstLine="720"/>
        <w:jc w:val="both"/>
      </w:pPr>
      <w:r>
        <w:rPr>
          <w:noProof/>
        </w:rPr>
        <w:drawing>
          <wp:inline distT="0" distB="0" distL="0" distR="0" wp14:anchorId="2724EAE4" wp14:editId="5DCF963A">
            <wp:extent cx="2390775" cy="24856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 Grade (R8-1).jpg"/>
                    <pic:cNvPicPr/>
                  </pic:nvPicPr>
                  <pic:blipFill rotWithShape="1">
                    <a:blip r:embed="rId21" cstate="print">
                      <a:extLst>
                        <a:ext uri="{28A0092B-C50C-407E-A947-70E740481C1C}">
                          <a14:useLocalDpi xmlns:a14="http://schemas.microsoft.com/office/drawing/2010/main" val="0"/>
                        </a:ext>
                      </a:extLst>
                    </a:blip>
                    <a:srcRect l="31817" t="1147" r="14007" b="23758"/>
                    <a:stretch/>
                  </pic:blipFill>
                  <pic:spPr bwMode="auto">
                    <a:xfrm>
                      <a:off x="0" y="0"/>
                      <a:ext cx="2398446" cy="2493623"/>
                    </a:xfrm>
                    <a:prstGeom prst="rect">
                      <a:avLst/>
                    </a:prstGeom>
                    <a:ln>
                      <a:noFill/>
                    </a:ln>
                    <a:extLst>
                      <a:ext uri="{53640926-AAD7-44D8-BBD7-CCE9431645EC}">
                        <a14:shadowObscured xmlns:a14="http://schemas.microsoft.com/office/drawing/2010/main"/>
                      </a:ext>
                    </a:extLst>
                  </pic:spPr>
                </pic:pic>
              </a:graphicData>
            </a:graphic>
          </wp:inline>
        </w:drawing>
      </w:r>
      <w:r w:rsidR="00120773">
        <w:t xml:space="preserve"> </w:t>
      </w:r>
      <w:r w:rsidR="00DB38AC">
        <w:tab/>
      </w:r>
      <w:r w:rsidR="00DB38AC">
        <w:tab/>
      </w:r>
      <w:r w:rsidR="00DB38AC">
        <w:tab/>
      </w:r>
      <w:r w:rsidR="00120773">
        <w:t xml:space="preserve"> </w:t>
      </w:r>
      <w:r w:rsidR="00120773">
        <w:rPr>
          <w:noProof/>
        </w:rPr>
        <w:drawing>
          <wp:inline distT="0" distB="0" distL="0" distR="0" wp14:anchorId="05FD2A7F" wp14:editId="3D891C19">
            <wp:extent cx="1663438"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 Grade (26-3).jpg"/>
                    <pic:cNvPicPr/>
                  </pic:nvPicPr>
                  <pic:blipFill rotWithShape="1">
                    <a:blip r:embed="rId22">
                      <a:extLst>
                        <a:ext uri="{28A0092B-C50C-407E-A947-70E740481C1C}">
                          <a14:useLocalDpi xmlns:a14="http://schemas.microsoft.com/office/drawing/2010/main" val="0"/>
                        </a:ext>
                      </a:extLst>
                    </a:blip>
                    <a:srcRect l="30815" t="20001" r="14007" b="17419"/>
                    <a:stretch/>
                  </pic:blipFill>
                  <pic:spPr bwMode="auto">
                    <a:xfrm>
                      <a:off x="0" y="0"/>
                      <a:ext cx="1676055" cy="2533673"/>
                    </a:xfrm>
                    <a:prstGeom prst="rect">
                      <a:avLst/>
                    </a:prstGeom>
                    <a:ln>
                      <a:noFill/>
                    </a:ln>
                    <a:extLst>
                      <a:ext uri="{53640926-AAD7-44D8-BBD7-CCE9431645EC}">
                        <a14:shadowObscured xmlns:a14="http://schemas.microsoft.com/office/drawing/2010/main"/>
                      </a:ext>
                    </a:extLst>
                  </pic:spPr>
                </pic:pic>
              </a:graphicData>
            </a:graphic>
          </wp:inline>
        </w:drawing>
      </w:r>
    </w:p>
    <w:p w14:paraId="3001C8FA" w14:textId="35AB61B3" w:rsidR="00120773" w:rsidRPr="00120773" w:rsidRDefault="00120773" w:rsidP="004D66D6">
      <w:pPr>
        <w:jc w:val="both"/>
        <w:rPr>
          <w:i/>
          <w:sz w:val="20"/>
        </w:rPr>
      </w:pPr>
      <w:r w:rsidRPr="00120773">
        <w:rPr>
          <w:i/>
          <w:sz w:val="20"/>
        </w:rPr>
        <w:t xml:space="preserve">L-R: David Rowe, </w:t>
      </w:r>
      <w:r w:rsidR="00C10E12">
        <w:rPr>
          <w:i/>
          <w:sz w:val="20"/>
        </w:rPr>
        <w:t>Leah Horrobin</w:t>
      </w:r>
      <w:r w:rsidR="00E32F91">
        <w:rPr>
          <w:i/>
          <w:sz w:val="20"/>
        </w:rPr>
        <w:t>,</w:t>
      </w:r>
      <w:r w:rsidR="00C10E12">
        <w:rPr>
          <w:i/>
          <w:sz w:val="20"/>
        </w:rPr>
        <w:t xml:space="preserve"> Jamie </w:t>
      </w:r>
      <w:r w:rsidR="005F5B7F">
        <w:rPr>
          <w:i/>
          <w:sz w:val="20"/>
        </w:rPr>
        <w:t>Disson (</w:t>
      </w:r>
      <w:r w:rsidR="00A32A6E">
        <w:rPr>
          <w:i/>
          <w:sz w:val="20"/>
        </w:rPr>
        <w:t xml:space="preserve">Plate </w:t>
      </w:r>
      <w:r w:rsidR="000D511D">
        <w:rPr>
          <w:i/>
          <w:sz w:val="20"/>
        </w:rPr>
        <w:t xml:space="preserve">Winner)  </w:t>
      </w:r>
      <w:r w:rsidR="00A32A6E">
        <w:rPr>
          <w:i/>
          <w:sz w:val="20"/>
        </w:rPr>
        <w:t xml:space="preserve">                   </w:t>
      </w:r>
      <w:r w:rsidR="008538EA">
        <w:rPr>
          <w:i/>
          <w:sz w:val="20"/>
        </w:rPr>
        <w:t xml:space="preserve">     </w:t>
      </w:r>
      <w:r w:rsidR="00A32A6E">
        <w:rPr>
          <w:i/>
          <w:sz w:val="20"/>
        </w:rPr>
        <w:t xml:space="preserve">   </w:t>
      </w:r>
      <w:r w:rsidR="00C10E12">
        <w:rPr>
          <w:i/>
          <w:sz w:val="20"/>
        </w:rPr>
        <w:t>Jackson Lander-Mitchell</w:t>
      </w:r>
      <w:r w:rsidR="009669DB">
        <w:rPr>
          <w:i/>
          <w:sz w:val="20"/>
        </w:rPr>
        <w:t xml:space="preserve">, </w:t>
      </w:r>
      <w:r w:rsidR="00C10E12">
        <w:rPr>
          <w:i/>
          <w:sz w:val="20"/>
        </w:rPr>
        <w:t xml:space="preserve">David Rowe   </w:t>
      </w:r>
    </w:p>
    <w:p w14:paraId="690E7B4C" w14:textId="0AAB0362" w:rsidR="003B37BB" w:rsidRDefault="003B37BB" w:rsidP="004D66D6">
      <w:pPr>
        <w:jc w:val="both"/>
      </w:pPr>
      <w:r>
        <w:t xml:space="preserve">This event was a war of attrition with each player having to survive three matches, with eventually two Geelong players sharing the </w:t>
      </w:r>
      <w:r w:rsidR="006366E2">
        <w:t xml:space="preserve">major </w:t>
      </w:r>
      <w:r>
        <w:t>booty, GP debutant Leah Horrobin and the youngest player in the field, Corio’s</w:t>
      </w:r>
      <w:r w:rsidR="006E2F01">
        <w:t xml:space="preserve"> </w:t>
      </w:r>
      <w:r w:rsidR="00120773">
        <w:t>thirteen-year-old</w:t>
      </w:r>
      <w:r>
        <w:t xml:space="preserve"> </w:t>
      </w:r>
      <w:r w:rsidR="006E2F01">
        <w:t xml:space="preserve">Jackson Lander-Mitchell, with Horrobin </w:t>
      </w:r>
      <w:r w:rsidR="00BF7423">
        <w:t>claiming the title, winning 21/14, 21/11.</w:t>
      </w:r>
      <w:r w:rsidR="006E2F01">
        <w:t xml:space="preserve"> </w:t>
      </w:r>
    </w:p>
    <w:p w14:paraId="58DBE856" w14:textId="5F1ED677" w:rsidR="00BF7423" w:rsidRPr="00BF7423" w:rsidRDefault="00BF7423" w:rsidP="004D66D6">
      <w:pPr>
        <w:jc w:val="both"/>
      </w:pPr>
      <w:r w:rsidRPr="00BF7423">
        <w:t xml:space="preserve">In their respective semi finals, </w:t>
      </w:r>
      <w:r>
        <w:t>Horrobin overcame another GP debutant Ballarat’s Chloe Canfield, 21/3, 21/9, and Lander-Mitchell survived a marathon encounter over another debutant</w:t>
      </w:r>
      <w:r w:rsidR="00753EEC">
        <w:t>,</w:t>
      </w:r>
      <w:r>
        <w:t xml:space="preserve"> Shepparton’s Jamie Disson, 21/7, 21/22, 21/18.</w:t>
      </w:r>
    </w:p>
    <w:p w14:paraId="643FFBBA" w14:textId="2E409359" w:rsidR="007A6D85" w:rsidRDefault="00D6722C" w:rsidP="004D66D6">
      <w:pPr>
        <w:jc w:val="both"/>
        <w:rPr>
          <w:b/>
          <w:u w:val="single"/>
        </w:rPr>
      </w:pPr>
      <w:r>
        <w:rPr>
          <w:b/>
          <w:u w:val="single"/>
        </w:rPr>
        <w:t>F Grade</w:t>
      </w:r>
    </w:p>
    <w:p w14:paraId="7FFCEFA5" w14:textId="77777777" w:rsidR="00120773" w:rsidRDefault="00120773" w:rsidP="00120773">
      <w:pPr>
        <w:jc w:val="both"/>
      </w:pPr>
      <w:r>
        <w:t>Mulgrave’s top seeded Amanda Pavia was seeking her third consecutive F Grade title following her wins at the Geelong and Victorian Opens, which she succeeded in accomplishing, defeating Bendigo’s second seeded Thomas Chen in the final, 21/18, 21/17.</w:t>
      </w:r>
    </w:p>
    <w:p w14:paraId="258291CB" w14:textId="47864311" w:rsidR="00120773" w:rsidRDefault="00120773" w:rsidP="00120773">
      <w:pPr>
        <w:jc w:val="both"/>
      </w:pPr>
      <w:r>
        <w:t xml:space="preserve">In their respective </w:t>
      </w:r>
      <w:r w:rsidR="00DB38AC">
        <w:t>semi-finals</w:t>
      </w:r>
      <w:r>
        <w:t xml:space="preserve">, Pavia defeated Commercial Club’s </w:t>
      </w:r>
      <w:r w:rsidR="008538EA">
        <w:t>eleven</w:t>
      </w:r>
      <w:r>
        <w:t xml:space="preserve"> years old Amelia Brigden, 21/16, 21/7, with Chen overcoming Corio’s Danica Morgan, 21/19, 13/21, 21/13.  </w:t>
      </w:r>
    </w:p>
    <w:p w14:paraId="7E6190CC" w14:textId="77777777" w:rsidR="00120773" w:rsidRDefault="00120773" w:rsidP="004D66D6">
      <w:pPr>
        <w:jc w:val="both"/>
        <w:rPr>
          <w:b/>
          <w:u w:val="single"/>
        </w:rPr>
      </w:pPr>
    </w:p>
    <w:p w14:paraId="5D27B6B1" w14:textId="0C3D0045" w:rsidR="00A32A6E" w:rsidRDefault="00120773" w:rsidP="00DB38AC">
      <w:pPr>
        <w:jc w:val="both"/>
      </w:pPr>
      <w:r w:rsidRPr="00120773">
        <w:rPr>
          <w:noProof/>
        </w:rPr>
        <w:lastRenderedPageBreak/>
        <w:drawing>
          <wp:inline distT="0" distB="0" distL="0" distR="0" wp14:anchorId="2A457DD1" wp14:editId="1A3DBF1C">
            <wp:extent cx="2170411" cy="2371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 Grade (R1-6).jpg"/>
                    <pic:cNvPicPr/>
                  </pic:nvPicPr>
                  <pic:blipFill rotWithShape="1">
                    <a:blip r:embed="rId23" cstate="print">
                      <a:extLst>
                        <a:ext uri="{28A0092B-C50C-407E-A947-70E740481C1C}">
                          <a14:useLocalDpi xmlns:a14="http://schemas.microsoft.com/office/drawing/2010/main" val="0"/>
                        </a:ext>
                      </a:extLst>
                    </a:blip>
                    <a:srcRect t="18925" r="1108"/>
                    <a:stretch/>
                  </pic:blipFill>
                  <pic:spPr bwMode="auto">
                    <a:xfrm>
                      <a:off x="0" y="0"/>
                      <a:ext cx="2181760" cy="2384127"/>
                    </a:xfrm>
                    <a:prstGeom prst="rect">
                      <a:avLst/>
                    </a:prstGeom>
                    <a:ln>
                      <a:noFill/>
                    </a:ln>
                    <a:extLst>
                      <a:ext uri="{53640926-AAD7-44D8-BBD7-CCE9431645EC}">
                        <a14:shadowObscured xmlns:a14="http://schemas.microsoft.com/office/drawing/2010/main"/>
                      </a:ext>
                    </a:extLst>
                  </pic:spPr>
                </pic:pic>
              </a:graphicData>
            </a:graphic>
          </wp:inline>
        </w:drawing>
      </w:r>
      <w:r w:rsidRPr="00120773">
        <w:tab/>
      </w:r>
      <w:r>
        <w:tab/>
      </w:r>
      <w:r w:rsidR="00DB38AC">
        <w:tab/>
      </w:r>
      <w:r w:rsidR="00DB38AC">
        <w:tab/>
      </w:r>
      <w:r w:rsidR="00DB38AC">
        <w:tab/>
      </w:r>
      <w:r w:rsidR="00DB38AC">
        <w:rPr>
          <w:noProof/>
        </w:rPr>
        <w:drawing>
          <wp:inline distT="0" distB="0" distL="0" distR="0" wp14:anchorId="5C7DCEA8" wp14:editId="7CF66E5F">
            <wp:extent cx="2011974" cy="2352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 Grade (26-2).jpg"/>
                    <pic:cNvPicPr/>
                  </pic:nvPicPr>
                  <pic:blipFill rotWithShape="1">
                    <a:blip r:embed="rId24">
                      <a:extLst>
                        <a:ext uri="{28A0092B-C50C-407E-A947-70E740481C1C}">
                          <a14:useLocalDpi xmlns:a14="http://schemas.microsoft.com/office/drawing/2010/main" val="0"/>
                        </a:ext>
                      </a:extLst>
                    </a:blip>
                    <a:srcRect l="24652" t="17741" r="12716" b="27313"/>
                    <a:stretch/>
                  </pic:blipFill>
                  <pic:spPr bwMode="auto">
                    <a:xfrm>
                      <a:off x="0" y="0"/>
                      <a:ext cx="2024963" cy="2367863"/>
                    </a:xfrm>
                    <a:prstGeom prst="rect">
                      <a:avLst/>
                    </a:prstGeom>
                    <a:ln>
                      <a:noFill/>
                    </a:ln>
                    <a:extLst>
                      <a:ext uri="{53640926-AAD7-44D8-BBD7-CCE9431645EC}">
                        <a14:shadowObscured xmlns:a14="http://schemas.microsoft.com/office/drawing/2010/main"/>
                      </a:ext>
                    </a:extLst>
                  </pic:spPr>
                </pic:pic>
              </a:graphicData>
            </a:graphic>
          </wp:inline>
        </w:drawing>
      </w:r>
    </w:p>
    <w:p w14:paraId="5F94CDD4" w14:textId="035F2421" w:rsidR="00120773" w:rsidRPr="00A32A6E" w:rsidRDefault="00120773" w:rsidP="00A32A6E">
      <w:pPr>
        <w:jc w:val="both"/>
      </w:pPr>
      <w:r w:rsidRPr="00120773">
        <w:rPr>
          <w:i/>
          <w:sz w:val="20"/>
        </w:rPr>
        <w:t xml:space="preserve">L-R: </w:t>
      </w:r>
      <w:r>
        <w:rPr>
          <w:i/>
          <w:sz w:val="20"/>
        </w:rPr>
        <w:t>Russell McLean</w:t>
      </w:r>
      <w:r w:rsidR="00A32A6E">
        <w:rPr>
          <w:i/>
          <w:sz w:val="20"/>
        </w:rPr>
        <w:t>, Amanda Pavia, Helen McDonald (Plate Winner)</w:t>
      </w:r>
      <w:r>
        <w:rPr>
          <w:i/>
          <w:sz w:val="20"/>
        </w:rPr>
        <w:tab/>
      </w:r>
      <w:r w:rsidR="00DC3922">
        <w:rPr>
          <w:i/>
          <w:sz w:val="20"/>
        </w:rPr>
        <w:t xml:space="preserve">                 </w:t>
      </w:r>
      <w:r w:rsidR="00F828F2">
        <w:rPr>
          <w:i/>
          <w:sz w:val="20"/>
        </w:rPr>
        <w:t>Thomas Chen, David Rowe</w:t>
      </w:r>
    </w:p>
    <w:p w14:paraId="6BFC33D2" w14:textId="23FEB939" w:rsidR="00A37772" w:rsidRPr="00A37772" w:rsidRDefault="00A37772" w:rsidP="004D66D6">
      <w:pPr>
        <w:jc w:val="both"/>
        <w:rPr>
          <w:b/>
          <w:u w:val="single"/>
        </w:rPr>
      </w:pPr>
      <w:r w:rsidRPr="00A37772">
        <w:rPr>
          <w:b/>
          <w:u w:val="single"/>
        </w:rPr>
        <w:t>Junior Girls/Boys</w:t>
      </w:r>
      <w:r w:rsidR="003C428F">
        <w:rPr>
          <w:b/>
          <w:u w:val="single"/>
        </w:rPr>
        <w:t xml:space="preserve"> Under 13’s</w:t>
      </w:r>
    </w:p>
    <w:p w14:paraId="1B18BE14" w14:textId="575324CF" w:rsidR="00FD051B" w:rsidRDefault="00120773" w:rsidP="00FD051B">
      <w:pPr>
        <w:jc w:val="both"/>
      </w:pPr>
      <w:r>
        <w:rPr>
          <w:noProof/>
        </w:rPr>
        <w:drawing>
          <wp:anchor distT="0" distB="0" distL="114300" distR="114300" simplePos="0" relativeHeight="251660288" behindDoc="0" locked="0" layoutInCell="1" allowOverlap="1" wp14:anchorId="4A6CB632" wp14:editId="6C0BD10D">
            <wp:simplePos x="0" y="0"/>
            <wp:positionH relativeFrom="margin">
              <wp:posOffset>47625</wp:posOffset>
            </wp:positionH>
            <wp:positionV relativeFrom="margin">
              <wp:posOffset>3752850</wp:posOffset>
            </wp:positionV>
            <wp:extent cx="1866900" cy="247586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unior Girls (R5-2).jpg"/>
                    <pic:cNvPicPr/>
                  </pic:nvPicPr>
                  <pic:blipFill rotWithShape="1">
                    <a:blip r:embed="rId25" cstate="print">
                      <a:extLst>
                        <a:ext uri="{28A0092B-C50C-407E-A947-70E740481C1C}">
                          <a14:useLocalDpi xmlns:a14="http://schemas.microsoft.com/office/drawing/2010/main" val="0"/>
                        </a:ext>
                      </a:extLst>
                    </a:blip>
                    <a:srcRect l="37838" t="-574" r="15153" b="17452"/>
                    <a:stretch/>
                  </pic:blipFill>
                  <pic:spPr bwMode="auto">
                    <a:xfrm>
                      <a:off x="0" y="0"/>
                      <a:ext cx="1866900" cy="247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A78">
        <w:t xml:space="preserve">Amelia </w:t>
      </w:r>
      <w:r w:rsidR="002D73E9">
        <w:t>Brigden took</w:t>
      </w:r>
      <w:r w:rsidR="00A37772">
        <w:t xml:space="preserve"> out the Junior Girl’s event, with </w:t>
      </w:r>
      <w:r w:rsidR="00142A78">
        <w:t xml:space="preserve">Ballarat’s Will </w:t>
      </w:r>
      <w:r w:rsidR="002D73E9">
        <w:t>Parry defeating</w:t>
      </w:r>
      <w:r w:rsidR="003C428F">
        <w:t xml:space="preserve"> </w:t>
      </w:r>
      <w:r w:rsidR="00142A78">
        <w:t>his younger brother Hugo,</w:t>
      </w:r>
      <w:r w:rsidR="003C428F">
        <w:t xml:space="preserve"> </w:t>
      </w:r>
      <w:r w:rsidR="00142A78">
        <w:t>21/11, 21/12,</w:t>
      </w:r>
      <w:r w:rsidR="003C428F">
        <w:t xml:space="preserve"> to claim the Junior Boy’s title</w:t>
      </w:r>
      <w:r w:rsidR="00142A78">
        <w:t xml:space="preserve"> and house</w:t>
      </w:r>
      <w:r w:rsidR="001B35F3">
        <w:t>hold bragging rights for a few months.</w:t>
      </w:r>
      <w:r w:rsidR="00142A78">
        <w:t xml:space="preserve"> </w:t>
      </w:r>
    </w:p>
    <w:p w14:paraId="64DE5106" w14:textId="7117681E" w:rsidR="00120773" w:rsidRDefault="00120773" w:rsidP="00FD051B">
      <w:pPr>
        <w:jc w:val="both"/>
      </w:pPr>
    </w:p>
    <w:p w14:paraId="6B607410" w14:textId="08E83F6F" w:rsidR="00EE619A" w:rsidRDefault="00EE619A" w:rsidP="00FD051B">
      <w:pPr>
        <w:jc w:val="both"/>
        <w:rPr>
          <w:i/>
        </w:rPr>
      </w:pPr>
    </w:p>
    <w:p w14:paraId="4673CC71" w14:textId="6E2877AA" w:rsidR="00EE619A" w:rsidRDefault="00EE619A" w:rsidP="00FD051B">
      <w:pPr>
        <w:jc w:val="both"/>
        <w:rPr>
          <w:i/>
        </w:rPr>
      </w:pPr>
    </w:p>
    <w:p w14:paraId="2A839B44" w14:textId="3A5DC5CD" w:rsidR="00A32A6E" w:rsidRDefault="00A32A6E" w:rsidP="00120773">
      <w:pPr>
        <w:jc w:val="both"/>
        <w:rPr>
          <w:i/>
          <w:sz w:val="20"/>
        </w:rPr>
      </w:pPr>
    </w:p>
    <w:p w14:paraId="3A7A2E54" w14:textId="7C5012B8" w:rsidR="00A32A6E" w:rsidRDefault="00A32A6E" w:rsidP="00120773">
      <w:pPr>
        <w:jc w:val="both"/>
        <w:rPr>
          <w:i/>
          <w:sz w:val="20"/>
        </w:rPr>
      </w:pPr>
    </w:p>
    <w:p w14:paraId="26EB249E" w14:textId="25E879F9" w:rsidR="00A32A6E" w:rsidRDefault="00A32A6E" w:rsidP="00120773">
      <w:pPr>
        <w:jc w:val="both"/>
        <w:rPr>
          <w:i/>
          <w:sz w:val="20"/>
        </w:rPr>
      </w:pPr>
    </w:p>
    <w:p w14:paraId="629BFE40" w14:textId="1575D151" w:rsidR="00A32A6E" w:rsidRDefault="00A32A6E" w:rsidP="00120773">
      <w:pPr>
        <w:jc w:val="both"/>
        <w:rPr>
          <w:i/>
          <w:sz w:val="20"/>
        </w:rPr>
      </w:pPr>
    </w:p>
    <w:p w14:paraId="63EBD1C3" w14:textId="77777777" w:rsidR="00A32A6E" w:rsidRDefault="00A32A6E" w:rsidP="00120773">
      <w:pPr>
        <w:jc w:val="both"/>
        <w:rPr>
          <w:i/>
          <w:sz w:val="20"/>
        </w:rPr>
      </w:pPr>
    </w:p>
    <w:p w14:paraId="09E60788" w14:textId="77777777" w:rsidR="00A32A6E" w:rsidRDefault="00A32A6E" w:rsidP="00120773">
      <w:pPr>
        <w:jc w:val="both"/>
        <w:rPr>
          <w:i/>
          <w:sz w:val="20"/>
        </w:rPr>
      </w:pPr>
    </w:p>
    <w:p w14:paraId="72B6149B" w14:textId="0214848C" w:rsidR="00A32A6E" w:rsidRDefault="00120773" w:rsidP="00120773">
      <w:pPr>
        <w:jc w:val="both"/>
        <w:rPr>
          <w:i/>
          <w:sz w:val="20"/>
        </w:rPr>
      </w:pPr>
      <w:r w:rsidRPr="00120773">
        <w:rPr>
          <w:i/>
          <w:sz w:val="20"/>
        </w:rPr>
        <w:t xml:space="preserve">L-R: </w:t>
      </w:r>
      <w:r>
        <w:rPr>
          <w:i/>
          <w:sz w:val="20"/>
        </w:rPr>
        <w:t xml:space="preserve">Amelia Brigden, </w:t>
      </w:r>
      <w:r w:rsidRPr="00120773">
        <w:rPr>
          <w:i/>
          <w:sz w:val="20"/>
        </w:rPr>
        <w:t xml:space="preserve">David Rowe, </w:t>
      </w:r>
    </w:p>
    <w:p w14:paraId="682D9DC3" w14:textId="77777777" w:rsidR="00A32A6E" w:rsidRPr="00120773" w:rsidRDefault="00A32A6E" w:rsidP="00120773">
      <w:pPr>
        <w:jc w:val="both"/>
        <w:rPr>
          <w:i/>
          <w:sz w:val="20"/>
        </w:rPr>
      </w:pPr>
    </w:p>
    <w:tbl>
      <w:tblPr>
        <w:tblStyle w:val="LightList-Accent1"/>
        <w:tblW w:w="0" w:type="auto"/>
        <w:tblInd w:w="1644" w:type="dxa"/>
        <w:tblLook w:val="04A0" w:firstRow="1" w:lastRow="0" w:firstColumn="1" w:lastColumn="0" w:noHBand="0" w:noVBand="1"/>
      </w:tblPr>
      <w:tblGrid>
        <w:gridCol w:w="2035"/>
        <w:gridCol w:w="2035"/>
        <w:gridCol w:w="2872"/>
      </w:tblGrid>
      <w:tr w:rsidR="00FD051B" w:rsidRPr="00864B32" w14:paraId="12DC2D1A" w14:textId="77777777" w:rsidTr="00B07ADE">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942" w:type="dxa"/>
            <w:gridSpan w:val="3"/>
          </w:tcPr>
          <w:p w14:paraId="1F40C542" w14:textId="77777777" w:rsidR="00FD051B" w:rsidRPr="00864B32" w:rsidRDefault="00FD051B" w:rsidP="00B07ADE">
            <w:pPr>
              <w:ind w:right="-108"/>
            </w:pPr>
            <w:r w:rsidRPr="00864B32">
              <w:t>SINGLES</w:t>
            </w:r>
          </w:p>
        </w:tc>
      </w:tr>
      <w:tr w:rsidR="00FD051B" w:rsidRPr="00031AC6" w14:paraId="5DCC2A47" w14:textId="77777777" w:rsidTr="00B07AD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35" w:type="dxa"/>
          </w:tcPr>
          <w:p w14:paraId="23BAF3CC" w14:textId="77777777" w:rsidR="00FD051B" w:rsidRPr="00864B32" w:rsidRDefault="00FD051B" w:rsidP="00B07ADE">
            <w:r w:rsidRPr="00864B32">
              <w:t>Grade</w:t>
            </w:r>
          </w:p>
        </w:tc>
        <w:tc>
          <w:tcPr>
            <w:tcW w:w="2035" w:type="dxa"/>
          </w:tcPr>
          <w:p w14:paraId="5627992C" w14:textId="77777777" w:rsidR="00FD051B" w:rsidRPr="00031AC6" w:rsidRDefault="00FD051B" w:rsidP="00B07ADE">
            <w:pPr>
              <w:cnfStyle w:val="000000100000" w:firstRow="0" w:lastRow="0" w:firstColumn="0" w:lastColumn="0" w:oddVBand="0" w:evenVBand="0" w:oddHBand="1" w:evenHBand="0" w:firstRowFirstColumn="0" w:firstRowLastColumn="0" w:lastRowFirstColumn="0" w:lastRowLastColumn="0"/>
              <w:rPr>
                <w:b/>
              </w:rPr>
            </w:pPr>
            <w:r w:rsidRPr="00031AC6">
              <w:rPr>
                <w:b/>
              </w:rPr>
              <w:t>Winner</w:t>
            </w:r>
          </w:p>
        </w:tc>
        <w:tc>
          <w:tcPr>
            <w:tcW w:w="2872" w:type="dxa"/>
          </w:tcPr>
          <w:p w14:paraId="482C1270" w14:textId="77777777" w:rsidR="00FD051B" w:rsidRPr="00031AC6" w:rsidRDefault="00FD051B" w:rsidP="00B07ADE">
            <w:pPr>
              <w:cnfStyle w:val="000000100000" w:firstRow="0" w:lastRow="0" w:firstColumn="0" w:lastColumn="0" w:oddVBand="0" w:evenVBand="0" w:oddHBand="1" w:evenHBand="0" w:firstRowFirstColumn="0" w:firstRowLastColumn="0" w:lastRowFirstColumn="0" w:lastRowLastColumn="0"/>
              <w:rPr>
                <w:b/>
              </w:rPr>
            </w:pPr>
            <w:r w:rsidRPr="00031AC6">
              <w:rPr>
                <w:b/>
              </w:rPr>
              <w:t>Runner-Up</w:t>
            </w:r>
          </w:p>
        </w:tc>
      </w:tr>
      <w:tr w:rsidR="00FD051B" w:rsidRPr="00031AC6" w14:paraId="0F789CB7" w14:textId="77777777" w:rsidTr="00B07ADE">
        <w:trPr>
          <w:trHeight w:val="277"/>
        </w:trPr>
        <w:tc>
          <w:tcPr>
            <w:cnfStyle w:val="001000000000" w:firstRow="0" w:lastRow="0" w:firstColumn="1" w:lastColumn="0" w:oddVBand="0" w:evenVBand="0" w:oddHBand="0" w:evenHBand="0" w:firstRowFirstColumn="0" w:firstRowLastColumn="0" w:lastRowFirstColumn="0" w:lastRowLastColumn="0"/>
            <w:tcW w:w="2035" w:type="dxa"/>
          </w:tcPr>
          <w:p w14:paraId="7C7ECC97" w14:textId="77777777" w:rsidR="00FD051B" w:rsidRPr="00864B32" w:rsidRDefault="00FD051B" w:rsidP="00B07ADE">
            <w:r w:rsidRPr="00864B32">
              <w:t>Men’s Open</w:t>
            </w:r>
          </w:p>
        </w:tc>
        <w:tc>
          <w:tcPr>
            <w:tcW w:w="2035" w:type="dxa"/>
          </w:tcPr>
          <w:p w14:paraId="277BC527" w14:textId="77777777" w:rsidR="00FD051B" w:rsidRPr="00031AC6" w:rsidRDefault="00FD051B" w:rsidP="00B07ADE">
            <w:pPr>
              <w:cnfStyle w:val="000000000000" w:firstRow="0" w:lastRow="0" w:firstColumn="0" w:lastColumn="0" w:oddVBand="0" w:evenVBand="0" w:oddHBand="0" w:evenHBand="0" w:firstRowFirstColumn="0" w:firstRowLastColumn="0" w:lastRowFirstColumn="0" w:lastRowLastColumn="0"/>
            </w:pPr>
            <w:r>
              <w:t>Cam White</w:t>
            </w:r>
          </w:p>
        </w:tc>
        <w:tc>
          <w:tcPr>
            <w:tcW w:w="2872" w:type="dxa"/>
          </w:tcPr>
          <w:p w14:paraId="52472C3A" w14:textId="7FE8F49C"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Garry Pedersen</w:t>
            </w:r>
          </w:p>
        </w:tc>
      </w:tr>
      <w:tr w:rsidR="00FD051B" w:rsidRPr="00031AC6" w14:paraId="7277024C" w14:textId="77777777" w:rsidTr="00B07AD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35" w:type="dxa"/>
          </w:tcPr>
          <w:p w14:paraId="2120E4AF" w14:textId="77777777" w:rsidR="00FD051B" w:rsidRPr="00031AC6" w:rsidRDefault="00FD051B" w:rsidP="00B07ADE">
            <w:r>
              <w:t>Women’s Open</w:t>
            </w:r>
          </w:p>
        </w:tc>
        <w:tc>
          <w:tcPr>
            <w:tcW w:w="2035" w:type="dxa"/>
          </w:tcPr>
          <w:p w14:paraId="05F1DD01" w14:textId="18A77BA9" w:rsidR="00FD051B" w:rsidRPr="00031AC6" w:rsidRDefault="006D173A" w:rsidP="00B07ADE">
            <w:pPr>
              <w:cnfStyle w:val="000000100000" w:firstRow="0" w:lastRow="0" w:firstColumn="0" w:lastColumn="0" w:oddVBand="0" w:evenVBand="0" w:oddHBand="1" w:evenHBand="0" w:firstRowFirstColumn="0" w:firstRowLastColumn="0" w:lastRowFirstColumn="0" w:lastRowLastColumn="0"/>
            </w:pPr>
            <w:r>
              <w:t>Judy Wright</w:t>
            </w:r>
          </w:p>
        </w:tc>
        <w:tc>
          <w:tcPr>
            <w:tcW w:w="2872" w:type="dxa"/>
          </w:tcPr>
          <w:p w14:paraId="2AB81128" w14:textId="67ABFF0C" w:rsidR="00FD051B" w:rsidRPr="00031AC6" w:rsidRDefault="006D173A" w:rsidP="00B07ADE">
            <w:pPr>
              <w:cnfStyle w:val="000000100000" w:firstRow="0" w:lastRow="0" w:firstColumn="0" w:lastColumn="0" w:oddVBand="0" w:evenVBand="0" w:oddHBand="1" w:evenHBand="0" w:firstRowFirstColumn="0" w:firstRowLastColumn="0" w:lastRowFirstColumn="0" w:lastRowLastColumn="0"/>
            </w:pPr>
            <w:r>
              <w:t>Sally White</w:t>
            </w:r>
          </w:p>
        </w:tc>
      </w:tr>
      <w:tr w:rsidR="00FD051B" w:rsidRPr="00031AC6" w14:paraId="188CD605" w14:textId="77777777" w:rsidTr="00B07ADE">
        <w:trPr>
          <w:trHeight w:val="277"/>
        </w:trPr>
        <w:tc>
          <w:tcPr>
            <w:cnfStyle w:val="001000000000" w:firstRow="0" w:lastRow="0" w:firstColumn="1" w:lastColumn="0" w:oddVBand="0" w:evenVBand="0" w:oddHBand="0" w:evenHBand="0" w:firstRowFirstColumn="0" w:firstRowLastColumn="0" w:lastRowFirstColumn="0" w:lastRowLastColumn="0"/>
            <w:tcW w:w="2035" w:type="dxa"/>
          </w:tcPr>
          <w:p w14:paraId="5AA0047C" w14:textId="77777777" w:rsidR="00FD051B" w:rsidRPr="00031AC6" w:rsidRDefault="00FD051B" w:rsidP="00B07ADE">
            <w:r>
              <w:t>A</w:t>
            </w:r>
          </w:p>
        </w:tc>
        <w:tc>
          <w:tcPr>
            <w:tcW w:w="2035" w:type="dxa"/>
          </w:tcPr>
          <w:p w14:paraId="47D8F205" w14:textId="002456AF"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Seth Adams</w:t>
            </w:r>
          </w:p>
        </w:tc>
        <w:tc>
          <w:tcPr>
            <w:tcW w:w="2872" w:type="dxa"/>
          </w:tcPr>
          <w:p w14:paraId="68C99603" w14:textId="5984FE26"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Troy Anwyl</w:t>
            </w:r>
          </w:p>
        </w:tc>
      </w:tr>
      <w:tr w:rsidR="00FD051B" w:rsidRPr="00031AC6" w14:paraId="4AAB1F7C" w14:textId="77777777" w:rsidTr="00B07AD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35" w:type="dxa"/>
          </w:tcPr>
          <w:p w14:paraId="6DFB4AFD" w14:textId="77777777" w:rsidR="00FD051B" w:rsidRPr="00031AC6" w:rsidRDefault="00FD051B" w:rsidP="00B07ADE">
            <w:r>
              <w:t>B</w:t>
            </w:r>
          </w:p>
        </w:tc>
        <w:tc>
          <w:tcPr>
            <w:tcW w:w="2035" w:type="dxa"/>
          </w:tcPr>
          <w:p w14:paraId="5C78CF8F" w14:textId="2F95C2A9" w:rsidR="00FD051B" w:rsidRDefault="006D173A" w:rsidP="00B07ADE">
            <w:pPr>
              <w:cnfStyle w:val="000000100000" w:firstRow="0" w:lastRow="0" w:firstColumn="0" w:lastColumn="0" w:oddVBand="0" w:evenVBand="0" w:oddHBand="1" w:evenHBand="0" w:firstRowFirstColumn="0" w:firstRowLastColumn="0" w:lastRowFirstColumn="0" w:lastRowLastColumn="0"/>
            </w:pPr>
            <w:r>
              <w:t>Blake Caspersz</w:t>
            </w:r>
          </w:p>
        </w:tc>
        <w:tc>
          <w:tcPr>
            <w:tcW w:w="2872" w:type="dxa"/>
          </w:tcPr>
          <w:p w14:paraId="21BF8056" w14:textId="720EAEAA" w:rsidR="00FD051B" w:rsidRDefault="006D173A" w:rsidP="00B07ADE">
            <w:pPr>
              <w:cnfStyle w:val="000000100000" w:firstRow="0" w:lastRow="0" w:firstColumn="0" w:lastColumn="0" w:oddVBand="0" w:evenVBand="0" w:oddHBand="1" w:evenHBand="0" w:firstRowFirstColumn="0" w:firstRowLastColumn="0" w:lastRowFirstColumn="0" w:lastRowLastColumn="0"/>
            </w:pPr>
            <w:r>
              <w:t>Peter Walters</w:t>
            </w:r>
          </w:p>
        </w:tc>
      </w:tr>
      <w:tr w:rsidR="00FD051B" w:rsidRPr="00031AC6" w14:paraId="66A85116" w14:textId="77777777" w:rsidTr="00B07ADE">
        <w:trPr>
          <w:trHeight w:val="277"/>
        </w:trPr>
        <w:tc>
          <w:tcPr>
            <w:cnfStyle w:val="001000000000" w:firstRow="0" w:lastRow="0" w:firstColumn="1" w:lastColumn="0" w:oddVBand="0" w:evenVBand="0" w:oddHBand="0" w:evenHBand="0" w:firstRowFirstColumn="0" w:firstRowLastColumn="0" w:lastRowFirstColumn="0" w:lastRowLastColumn="0"/>
            <w:tcW w:w="2035" w:type="dxa"/>
          </w:tcPr>
          <w:p w14:paraId="21E3B363" w14:textId="77777777" w:rsidR="00FD051B" w:rsidRPr="00031AC6" w:rsidRDefault="00FD051B" w:rsidP="00B07ADE">
            <w:r w:rsidRPr="00031AC6">
              <w:t>C</w:t>
            </w:r>
          </w:p>
        </w:tc>
        <w:tc>
          <w:tcPr>
            <w:tcW w:w="2035" w:type="dxa"/>
          </w:tcPr>
          <w:p w14:paraId="3765A08D" w14:textId="7AEB9BDE"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Michael Brigden</w:t>
            </w:r>
          </w:p>
        </w:tc>
        <w:tc>
          <w:tcPr>
            <w:tcW w:w="2872" w:type="dxa"/>
          </w:tcPr>
          <w:p w14:paraId="50CD14EB" w14:textId="091BBA16"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Anthony Dzioba</w:t>
            </w:r>
          </w:p>
        </w:tc>
      </w:tr>
      <w:tr w:rsidR="00FD051B" w:rsidRPr="00031AC6" w14:paraId="0F3C547E" w14:textId="77777777" w:rsidTr="00B07AD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35" w:type="dxa"/>
          </w:tcPr>
          <w:p w14:paraId="623BB166" w14:textId="77777777" w:rsidR="00FD051B" w:rsidRPr="00031AC6" w:rsidRDefault="00FD051B" w:rsidP="00B07ADE">
            <w:r>
              <w:t>D</w:t>
            </w:r>
          </w:p>
        </w:tc>
        <w:tc>
          <w:tcPr>
            <w:tcW w:w="2035" w:type="dxa"/>
          </w:tcPr>
          <w:p w14:paraId="2711924A" w14:textId="507B69E9" w:rsidR="00FD051B" w:rsidRDefault="006D173A" w:rsidP="00B07ADE">
            <w:pPr>
              <w:cnfStyle w:val="000000100000" w:firstRow="0" w:lastRow="0" w:firstColumn="0" w:lastColumn="0" w:oddVBand="0" w:evenVBand="0" w:oddHBand="1" w:evenHBand="0" w:firstRowFirstColumn="0" w:firstRowLastColumn="0" w:lastRowFirstColumn="0" w:lastRowLastColumn="0"/>
            </w:pPr>
            <w:r>
              <w:t>Andrew Curwood</w:t>
            </w:r>
          </w:p>
        </w:tc>
        <w:tc>
          <w:tcPr>
            <w:tcW w:w="2872" w:type="dxa"/>
          </w:tcPr>
          <w:p w14:paraId="6825DA80" w14:textId="50392178" w:rsidR="00FD051B" w:rsidRDefault="006D173A" w:rsidP="00B07ADE">
            <w:pPr>
              <w:cnfStyle w:val="000000100000" w:firstRow="0" w:lastRow="0" w:firstColumn="0" w:lastColumn="0" w:oddVBand="0" w:evenVBand="0" w:oddHBand="1" w:evenHBand="0" w:firstRowFirstColumn="0" w:firstRowLastColumn="0" w:lastRowFirstColumn="0" w:lastRowLastColumn="0"/>
            </w:pPr>
            <w:r>
              <w:t>Brian Richards</w:t>
            </w:r>
          </w:p>
        </w:tc>
      </w:tr>
      <w:tr w:rsidR="00FD051B" w:rsidRPr="00031AC6" w14:paraId="739E8C80" w14:textId="77777777" w:rsidTr="00B07ADE">
        <w:trPr>
          <w:trHeight w:val="294"/>
        </w:trPr>
        <w:tc>
          <w:tcPr>
            <w:cnfStyle w:val="001000000000" w:firstRow="0" w:lastRow="0" w:firstColumn="1" w:lastColumn="0" w:oddVBand="0" w:evenVBand="0" w:oddHBand="0" w:evenHBand="0" w:firstRowFirstColumn="0" w:firstRowLastColumn="0" w:lastRowFirstColumn="0" w:lastRowLastColumn="0"/>
            <w:tcW w:w="2035" w:type="dxa"/>
          </w:tcPr>
          <w:p w14:paraId="18822025" w14:textId="77777777" w:rsidR="00FD051B" w:rsidRPr="00031AC6" w:rsidRDefault="00FD051B" w:rsidP="00B07ADE">
            <w:r>
              <w:t>E</w:t>
            </w:r>
          </w:p>
        </w:tc>
        <w:tc>
          <w:tcPr>
            <w:tcW w:w="2035" w:type="dxa"/>
          </w:tcPr>
          <w:p w14:paraId="5317F206" w14:textId="36B3F319"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Leah Horrobin</w:t>
            </w:r>
          </w:p>
        </w:tc>
        <w:tc>
          <w:tcPr>
            <w:tcW w:w="2872" w:type="dxa"/>
          </w:tcPr>
          <w:p w14:paraId="58ACAE10" w14:textId="77777777" w:rsidR="00FD051B" w:rsidRPr="00031AC6" w:rsidRDefault="00FD051B" w:rsidP="00B07ADE">
            <w:pPr>
              <w:cnfStyle w:val="000000000000" w:firstRow="0" w:lastRow="0" w:firstColumn="0" w:lastColumn="0" w:oddVBand="0" w:evenVBand="0" w:oddHBand="0" w:evenHBand="0" w:firstRowFirstColumn="0" w:firstRowLastColumn="0" w:lastRowFirstColumn="0" w:lastRowLastColumn="0"/>
            </w:pPr>
            <w:r>
              <w:t>Jackson Lander-Mitchell</w:t>
            </w:r>
          </w:p>
        </w:tc>
      </w:tr>
      <w:tr w:rsidR="00FD051B" w:rsidRPr="00031AC6" w14:paraId="4A4F8E79" w14:textId="77777777" w:rsidTr="00B07AD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35" w:type="dxa"/>
          </w:tcPr>
          <w:p w14:paraId="248111E6" w14:textId="77777777" w:rsidR="00FD051B" w:rsidRDefault="00FD051B" w:rsidP="00B07ADE">
            <w:r>
              <w:t>F</w:t>
            </w:r>
          </w:p>
        </w:tc>
        <w:tc>
          <w:tcPr>
            <w:tcW w:w="2035" w:type="dxa"/>
          </w:tcPr>
          <w:p w14:paraId="069860BA" w14:textId="51338208" w:rsidR="00FD051B" w:rsidRDefault="006D173A" w:rsidP="00B07ADE">
            <w:pPr>
              <w:cnfStyle w:val="000000100000" w:firstRow="0" w:lastRow="0" w:firstColumn="0" w:lastColumn="0" w:oddVBand="0" w:evenVBand="0" w:oddHBand="1" w:evenHBand="0" w:firstRowFirstColumn="0" w:firstRowLastColumn="0" w:lastRowFirstColumn="0" w:lastRowLastColumn="0"/>
            </w:pPr>
            <w:r>
              <w:t>Amanda Pavia</w:t>
            </w:r>
          </w:p>
        </w:tc>
        <w:tc>
          <w:tcPr>
            <w:tcW w:w="2872" w:type="dxa"/>
          </w:tcPr>
          <w:p w14:paraId="1EC36D94" w14:textId="68E1B040" w:rsidR="00FD051B" w:rsidRDefault="006D173A" w:rsidP="00B07ADE">
            <w:pPr>
              <w:cnfStyle w:val="000000100000" w:firstRow="0" w:lastRow="0" w:firstColumn="0" w:lastColumn="0" w:oddVBand="0" w:evenVBand="0" w:oddHBand="1" w:evenHBand="0" w:firstRowFirstColumn="0" w:firstRowLastColumn="0" w:lastRowFirstColumn="0" w:lastRowLastColumn="0"/>
            </w:pPr>
            <w:r>
              <w:t>Thomas Chen</w:t>
            </w:r>
          </w:p>
        </w:tc>
      </w:tr>
      <w:tr w:rsidR="00FD051B" w:rsidRPr="00031AC6" w14:paraId="79C932F1" w14:textId="77777777" w:rsidTr="00B07ADE">
        <w:trPr>
          <w:trHeight w:val="294"/>
        </w:trPr>
        <w:tc>
          <w:tcPr>
            <w:cnfStyle w:val="001000000000" w:firstRow="0" w:lastRow="0" w:firstColumn="1" w:lastColumn="0" w:oddVBand="0" w:evenVBand="0" w:oddHBand="0" w:evenHBand="0" w:firstRowFirstColumn="0" w:firstRowLastColumn="0" w:lastRowFirstColumn="0" w:lastRowLastColumn="0"/>
            <w:tcW w:w="2035" w:type="dxa"/>
          </w:tcPr>
          <w:p w14:paraId="69198B46" w14:textId="77777777" w:rsidR="00FD051B" w:rsidRPr="00031AC6" w:rsidRDefault="00FD051B" w:rsidP="00B07ADE">
            <w:r>
              <w:t>Junior Girl’s</w:t>
            </w:r>
          </w:p>
        </w:tc>
        <w:tc>
          <w:tcPr>
            <w:tcW w:w="2035" w:type="dxa"/>
          </w:tcPr>
          <w:p w14:paraId="1400FC09" w14:textId="48D99A5E" w:rsidR="00FD051B" w:rsidRPr="00031AC6" w:rsidRDefault="006D173A" w:rsidP="00B07ADE">
            <w:pPr>
              <w:cnfStyle w:val="000000000000" w:firstRow="0" w:lastRow="0" w:firstColumn="0" w:lastColumn="0" w:oddVBand="0" w:evenVBand="0" w:oddHBand="0" w:evenHBand="0" w:firstRowFirstColumn="0" w:firstRowLastColumn="0" w:lastRowFirstColumn="0" w:lastRowLastColumn="0"/>
            </w:pPr>
            <w:r>
              <w:t>Amelia Brigden</w:t>
            </w:r>
          </w:p>
        </w:tc>
        <w:tc>
          <w:tcPr>
            <w:tcW w:w="2872" w:type="dxa"/>
          </w:tcPr>
          <w:p w14:paraId="04D1A590" w14:textId="77777777" w:rsidR="00FD051B" w:rsidRPr="00031AC6" w:rsidRDefault="00FD051B" w:rsidP="00B07ADE">
            <w:pPr>
              <w:cnfStyle w:val="000000000000" w:firstRow="0" w:lastRow="0" w:firstColumn="0" w:lastColumn="0" w:oddVBand="0" w:evenVBand="0" w:oddHBand="0" w:evenHBand="0" w:firstRowFirstColumn="0" w:firstRowLastColumn="0" w:lastRowFirstColumn="0" w:lastRowLastColumn="0"/>
            </w:pPr>
          </w:p>
        </w:tc>
      </w:tr>
      <w:tr w:rsidR="00FD051B" w:rsidRPr="0079747F" w14:paraId="6CB352D4" w14:textId="77777777" w:rsidTr="00B07AD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035" w:type="dxa"/>
          </w:tcPr>
          <w:p w14:paraId="36B43925" w14:textId="77777777" w:rsidR="00FD051B" w:rsidRPr="00031AC6" w:rsidRDefault="00FD051B" w:rsidP="00B07ADE">
            <w:r>
              <w:t>Junior Boy’s</w:t>
            </w:r>
          </w:p>
        </w:tc>
        <w:tc>
          <w:tcPr>
            <w:tcW w:w="2035" w:type="dxa"/>
          </w:tcPr>
          <w:p w14:paraId="3B010201" w14:textId="212DC5F4" w:rsidR="00FD051B" w:rsidRDefault="006D173A" w:rsidP="00B07ADE">
            <w:pPr>
              <w:cnfStyle w:val="000000100000" w:firstRow="0" w:lastRow="0" w:firstColumn="0" w:lastColumn="0" w:oddVBand="0" w:evenVBand="0" w:oddHBand="1" w:evenHBand="0" w:firstRowFirstColumn="0" w:firstRowLastColumn="0" w:lastRowFirstColumn="0" w:lastRowLastColumn="0"/>
            </w:pPr>
            <w:r>
              <w:t>Will Parry</w:t>
            </w:r>
          </w:p>
        </w:tc>
        <w:tc>
          <w:tcPr>
            <w:tcW w:w="2872" w:type="dxa"/>
          </w:tcPr>
          <w:p w14:paraId="30B6B7BB" w14:textId="65851028" w:rsidR="00FD051B" w:rsidRDefault="006D173A" w:rsidP="00B07ADE">
            <w:pPr>
              <w:cnfStyle w:val="000000100000" w:firstRow="0" w:lastRow="0" w:firstColumn="0" w:lastColumn="0" w:oddVBand="0" w:evenVBand="0" w:oddHBand="1" w:evenHBand="0" w:firstRowFirstColumn="0" w:firstRowLastColumn="0" w:lastRowFirstColumn="0" w:lastRowLastColumn="0"/>
            </w:pPr>
            <w:r>
              <w:t>Hugo Parry</w:t>
            </w:r>
          </w:p>
        </w:tc>
      </w:tr>
    </w:tbl>
    <w:p w14:paraId="367D7D50" w14:textId="5D880B3A" w:rsidR="00FD051B" w:rsidRDefault="00FD051B" w:rsidP="004D66D6">
      <w:pPr>
        <w:spacing w:after="0"/>
        <w:jc w:val="both"/>
        <w:rPr>
          <w:i/>
        </w:rPr>
      </w:pPr>
    </w:p>
    <w:p w14:paraId="08C9EC71" w14:textId="1C5FDA28" w:rsidR="00EE619A" w:rsidRDefault="00EE619A" w:rsidP="004D66D6">
      <w:pPr>
        <w:spacing w:after="0"/>
        <w:jc w:val="both"/>
        <w:rPr>
          <w:i/>
        </w:rPr>
      </w:pPr>
    </w:p>
    <w:p w14:paraId="244102E1" w14:textId="77777777" w:rsidR="00120773" w:rsidRDefault="00120773" w:rsidP="004D66D6">
      <w:pPr>
        <w:spacing w:after="0"/>
        <w:jc w:val="both"/>
        <w:rPr>
          <w:i/>
        </w:rPr>
      </w:pPr>
    </w:p>
    <w:tbl>
      <w:tblPr>
        <w:tblStyle w:val="LightList-Accent1"/>
        <w:tblW w:w="0" w:type="auto"/>
        <w:tblInd w:w="1659" w:type="dxa"/>
        <w:tblLook w:val="04A0" w:firstRow="1" w:lastRow="0" w:firstColumn="1" w:lastColumn="0" w:noHBand="0" w:noVBand="1"/>
      </w:tblPr>
      <w:tblGrid>
        <w:gridCol w:w="6912"/>
      </w:tblGrid>
      <w:tr w:rsidR="00FD051B" w:rsidRPr="00031AC6" w14:paraId="50317BF9" w14:textId="77777777" w:rsidTr="00B07AD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912" w:type="dxa"/>
          </w:tcPr>
          <w:p w14:paraId="073D27EE" w14:textId="77777777" w:rsidR="00FD051B" w:rsidRPr="00031AC6" w:rsidRDefault="00FD051B" w:rsidP="00B07ADE">
            <w:r w:rsidRPr="00031AC6">
              <w:t>DOUBLES</w:t>
            </w:r>
          </w:p>
        </w:tc>
      </w:tr>
      <w:tr w:rsidR="00FD051B" w:rsidRPr="00031AC6" w14:paraId="344CB23A" w14:textId="77777777" w:rsidTr="00B07AD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12" w:type="dxa"/>
          </w:tcPr>
          <w:p w14:paraId="156DE73C" w14:textId="77777777" w:rsidR="00FD051B" w:rsidRPr="00031AC6" w:rsidRDefault="00FD051B" w:rsidP="00B07ADE">
            <w:r w:rsidRPr="00031AC6">
              <w:t>Grade</w:t>
            </w:r>
            <w:r w:rsidRPr="00031AC6">
              <w:tab/>
            </w:r>
            <w:r w:rsidRPr="00031AC6">
              <w:tab/>
              <w:t>Winner</w:t>
            </w:r>
            <w:r w:rsidRPr="00031AC6">
              <w:tab/>
            </w:r>
            <w:r>
              <w:t>s</w:t>
            </w:r>
            <w:r w:rsidRPr="00031AC6">
              <w:tab/>
            </w:r>
            <w:r w:rsidRPr="00031AC6">
              <w:tab/>
              <w:t>Runner</w:t>
            </w:r>
            <w:r>
              <w:t>s</w:t>
            </w:r>
            <w:r w:rsidRPr="00031AC6">
              <w:t>-Up</w:t>
            </w:r>
          </w:p>
        </w:tc>
      </w:tr>
      <w:tr w:rsidR="00FD051B" w:rsidRPr="00031AC6" w14:paraId="222C1FCD" w14:textId="77777777" w:rsidTr="00B07ADE">
        <w:trPr>
          <w:trHeight w:val="275"/>
        </w:trPr>
        <w:tc>
          <w:tcPr>
            <w:cnfStyle w:val="001000000000" w:firstRow="0" w:lastRow="0" w:firstColumn="1" w:lastColumn="0" w:oddVBand="0" w:evenVBand="0" w:oddHBand="0" w:evenHBand="0" w:firstRowFirstColumn="0" w:firstRowLastColumn="0" w:lastRowFirstColumn="0" w:lastRowLastColumn="0"/>
            <w:tcW w:w="6912" w:type="dxa"/>
          </w:tcPr>
          <w:p w14:paraId="7D5E3535" w14:textId="52F02B3C" w:rsidR="00FD051B" w:rsidRPr="00031AC6" w:rsidRDefault="00FD051B" w:rsidP="00B07ADE">
            <w:pPr>
              <w:rPr>
                <w:b w:val="0"/>
              </w:rPr>
            </w:pPr>
            <w:r w:rsidRPr="00864B32">
              <w:t>Open</w:t>
            </w:r>
            <w:r w:rsidRPr="00031AC6">
              <w:rPr>
                <w:b w:val="0"/>
              </w:rPr>
              <w:t xml:space="preserve">   </w:t>
            </w:r>
            <w:r w:rsidRPr="00031AC6">
              <w:rPr>
                <w:b w:val="0"/>
              </w:rPr>
              <w:tab/>
            </w:r>
            <w:r w:rsidRPr="00031AC6">
              <w:rPr>
                <w:b w:val="0"/>
              </w:rPr>
              <w:tab/>
            </w:r>
            <w:r w:rsidR="006D173A">
              <w:rPr>
                <w:b w:val="0"/>
              </w:rPr>
              <w:t>Stevenson/O’Donnell</w:t>
            </w:r>
            <w:r>
              <w:rPr>
                <w:b w:val="0"/>
              </w:rPr>
              <w:t xml:space="preserve">  </w:t>
            </w:r>
            <w:r w:rsidR="006D173A">
              <w:rPr>
                <w:b w:val="0"/>
              </w:rPr>
              <w:t xml:space="preserve">  </w:t>
            </w:r>
            <w:r w:rsidR="006366E2">
              <w:rPr>
                <w:b w:val="0"/>
              </w:rPr>
              <w:t xml:space="preserve">       </w:t>
            </w:r>
            <w:r>
              <w:rPr>
                <w:b w:val="0"/>
              </w:rPr>
              <w:t xml:space="preserve"> </w:t>
            </w:r>
            <w:r w:rsidR="006D173A">
              <w:rPr>
                <w:b w:val="0"/>
              </w:rPr>
              <w:t>Morris/Patterson</w:t>
            </w:r>
            <w:r>
              <w:rPr>
                <w:b w:val="0"/>
              </w:rPr>
              <w:t xml:space="preserve">           </w:t>
            </w:r>
          </w:p>
        </w:tc>
      </w:tr>
      <w:tr w:rsidR="00FD051B" w:rsidRPr="00031AC6" w14:paraId="779C4CB3" w14:textId="77777777" w:rsidTr="00B07A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912" w:type="dxa"/>
          </w:tcPr>
          <w:p w14:paraId="11CCC488" w14:textId="7CBC230E" w:rsidR="00FD051B" w:rsidRPr="00031AC6" w:rsidRDefault="00FD051B" w:rsidP="00B07ADE">
            <w:pPr>
              <w:rPr>
                <w:b w:val="0"/>
              </w:rPr>
            </w:pPr>
            <w:r w:rsidRPr="00864B32">
              <w:t xml:space="preserve">A  </w:t>
            </w:r>
            <w:r w:rsidRPr="00031AC6">
              <w:rPr>
                <w:b w:val="0"/>
              </w:rPr>
              <w:t xml:space="preserve">    </w:t>
            </w:r>
            <w:r w:rsidRPr="00031AC6">
              <w:rPr>
                <w:b w:val="0"/>
              </w:rPr>
              <w:tab/>
            </w:r>
            <w:r w:rsidRPr="00031AC6">
              <w:rPr>
                <w:b w:val="0"/>
              </w:rPr>
              <w:tab/>
            </w:r>
            <w:r>
              <w:rPr>
                <w:b w:val="0"/>
              </w:rPr>
              <w:t>Bos</w:t>
            </w:r>
            <w:r w:rsidR="006D173A">
              <w:rPr>
                <w:b w:val="0"/>
              </w:rPr>
              <w:t>s</w:t>
            </w:r>
            <w:r>
              <w:rPr>
                <w:b w:val="0"/>
              </w:rPr>
              <w:t>ner/</w:t>
            </w:r>
            <w:r w:rsidR="006D173A">
              <w:rPr>
                <w:b w:val="0"/>
              </w:rPr>
              <w:t>Chaffey</w:t>
            </w:r>
            <w:r w:rsidRPr="00031AC6">
              <w:rPr>
                <w:b w:val="0"/>
              </w:rPr>
              <w:t xml:space="preserve"> </w:t>
            </w:r>
            <w:r>
              <w:rPr>
                <w:b w:val="0"/>
              </w:rPr>
              <w:t xml:space="preserve">          </w:t>
            </w:r>
            <w:r w:rsidR="00753EEC">
              <w:rPr>
                <w:b w:val="0"/>
              </w:rPr>
              <w:t xml:space="preserve">         </w:t>
            </w:r>
            <w:r>
              <w:rPr>
                <w:b w:val="0"/>
              </w:rPr>
              <w:t xml:space="preserve"> </w:t>
            </w:r>
            <w:r w:rsidR="002D73E9">
              <w:rPr>
                <w:b w:val="0"/>
              </w:rPr>
              <w:t>Seth &amp; Sam Adams</w:t>
            </w:r>
            <w:r>
              <w:rPr>
                <w:b w:val="0"/>
              </w:rPr>
              <w:t xml:space="preserve"> </w:t>
            </w:r>
          </w:p>
        </w:tc>
      </w:tr>
      <w:tr w:rsidR="00FD051B" w:rsidRPr="00031AC6" w14:paraId="63FDB8D1" w14:textId="77777777" w:rsidTr="00B07ADE">
        <w:trPr>
          <w:trHeight w:val="291"/>
        </w:trPr>
        <w:tc>
          <w:tcPr>
            <w:cnfStyle w:val="001000000000" w:firstRow="0" w:lastRow="0" w:firstColumn="1" w:lastColumn="0" w:oddVBand="0" w:evenVBand="0" w:oddHBand="0" w:evenHBand="0" w:firstRowFirstColumn="0" w:firstRowLastColumn="0" w:lastRowFirstColumn="0" w:lastRowLastColumn="0"/>
            <w:tcW w:w="6912" w:type="dxa"/>
          </w:tcPr>
          <w:p w14:paraId="4237712E" w14:textId="4A3F4D20" w:rsidR="00FD051B" w:rsidRPr="00031AC6" w:rsidRDefault="00FD051B" w:rsidP="00B07ADE">
            <w:pPr>
              <w:rPr>
                <w:b w:val="0"/>
              </w:rPr>
            </w:pPr>
            <w:r w:rsidRPr="00864B32">
              <w:t xml:space="preserve">B    </w:t>
            </w:r>
            <w:r w:rsidRPr="00031AC6">
              <w:rPr>
                <w:b w:val="0"/>
              </w:rPr>
              <w:t xml:space="preserve">  </w:t>
            </w:r>
            <w:r w:rsidRPr="00031AC6">
              <w:rPr>
                <w:b w:val="0"/>
              </w:rPr>
              <w:tab/>
            </w:r>
            <w:r w:rsidRPr="00031AC6">
              <w:rPr>
                <w:b w:val="0"/>
              </w:rPr>
              <w:tab/>
            </w:r>
            <w:r w:rsidR="006D173A">
              <w:rPr>
                <w:b w:val="0"/>
              </w:rPr>
              <w:t>Horvat/Mihan</w:t>
            </w:r>
            <w:r>
              <w:rPr>
                <w:b w:val="0"/>
              </w:rPr>
              <w:t xml:space="preserve">                 </w:t>
            </w:r>
            <w:r w:rsidR="002D73E9">
              <w:rPr>
                <w:b w:val="0"/>
              </w:rPr>
              <w:t xml:space="preserve">        </w:t>
            </w:r>
            <w:r>
              <w:rPr>
                <w:b w:val="0"/>
              </w:rPr>
              <w:t xml:space="preserve"> </w:t>
            </w:r>
            <w:r w:rsidR="006D173A">
              <w:rPr>
                <w:b w:val="0"/>
              </w:rPr>
              <w:t>Tiet/Tench</w:t>
            </w:r>
          </w:p>
        </w:tc>
      </w:tr>
      <w:tr w:rsidR="00FD051B" w:rsidRPr="00031AC6" w14:paraId="25D00EEB" w14:textId="77777777" w:rsidTr="00B07A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912" w:type="dxa"/>
          </w:tcPr>
          <w:p w14:paraId="17A8123B" w14:textId="5899C2CD" w:rsidR="00FD051B" w:rsidRPr="00864B32" w:rsidRDefault="00FD051B" w:rsidP="00B07ADE">
            <w:r>
              <w:t xml:space="preserve">C                          </w:t>
            </w:r>
            <w:r>
              <w:rPr>
                <w:b w:val="0"/>
              </w:rPr>
              <w:t xml:space="preserve"> </w:t>
            </w:r>
            <w:r w:rsidR="002D73E9">
              <w:rPr>
                <w:b w:val="0"/>
              </w:rPr>
              <w:t>Andrew &amp; Gary Clancy</w:t>
            </w:r>
            <w:r>
              <w:rPr>
                <w:b w:val="0"/>
              </w:rPr>
              <w:t xml:space="preserve">   </w:t>
            </w:r>
            <w:r w:rsidR="002D73E9">
              <w:rPr>
                <w:b w:val="0"/>
              </w:rPr>
              <w:t xml:space="preserve">        Michael</w:t>
            </w:r>
            <w:r w:rsidR="00753EEC">
              <w:rPr>
                <w:b w:val="0"/>
              </w:rPr>
              <w:t xml:space="preserve"> </w:t>
            </w:r>
            <w:r w:rsidR="002D73E9">
              <w:rPr>
                <w:b w:val="0"/>
              </w:rPr>
              <w:t>&amp; Alex Brigden</w:t>
            </w:r>
          </w:p>
        </w:tc>
      </w:tr>
      <w:tr w:rsidR="00FD051B" w:rsidRPr="00031AC6" w14:paraId="567AE590" w14:textId="77777777" w:rsidTr="00B07ADE">
        <w:trPr>
          <w:trHeight w:val="275"/>
        </w:trPr>
        <w:tc>
          <w:tcPr>
            <w:cnfStyle w:val="001000000000" w:firstRow="0" w:lastRow="0" w:firstColumn="1" w:lastColumn="0" w:oddVBand="0" w:evenVBand="0" w:oddHBand="0" w:evenHBand="0" w:firstRowFirstColumn="0" w:firstRowLastColumn="0" w:lastRowFirstColumn="0" w:lastRowLastColumn="0"/>
            <w:tcW w:w="6912" w:type="dxa"/>
          </w:tcPr>
          <w:p w14:paraId="39D90AAA" w14:textId="538F6418" w:rsidR="00FD051B" w:rsidRPr="00031AC6" w:rsidRDefault="00FD051B" w:rsidP="00B07ADE">
            <w:pPr>
              <w:rPr>
                <w:b w:val="0"/>
              </w:rPr>
            </w:pPr>
            <w:r>
              <w:t>D</w:t>
            </w:r>
            <w:r w:rsidRPr="00031AC6">
              <w:rPr>
                <w:b w:val="0"/>
              </w:rPr>
              <w:t xml:space="preserve">    </w:t>
            </w:r>
            <w:r w:rsidRPr="00031AC6">
              <w:rPr>
                <w:b w:val="0"/>
              </w:rPr>
              <w:tab/>
            </w:r>
            <w:r w:rsidRPr="00031AC6">
              <w:rPr>
                <w:b w:val="0"/>
              </w:rPr>
              <w:tab/>
            </w:r>
            <w:r w:rsidR="002D73E9">
              <w:rPr>
                <w:b w:val="0"/>
              </w:rPr>
              <w:t>Lane/Drew                                Brigden/Adams</w:t>
            </w:r>
            <w:r>
              <w:rPr>
                <w:b w:val="0"/>
              </w:rPr>
              <w:t xml:space="preserve">               </w:t>
            </w:r>
          </w:p>
        </w:tc>
      </w:tr>
      <w:tr w:rsidR="00FD051B" w:rsidRPr="00031AC6" w14:paraId="0EFBD267" w14:textId="77777777" w:rsidTr="00B07AD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12" w:type="dxa"/>
          </w:tcPr>
          <w:p w14:paraId="43C59BEE" w14:textId="331C9BF9" w:rsidR="00FD051B" w:rsidRPr="00031AC6" w:rsidRDefault="002D73E9" w:rsidP="00B07ADE">
            <w:pPr>
              <w:rPr>
                <w:b w:val="0"/>
              </w:rPr>
            </w:pPr>
            <w:r>
              <w:t>E</w:t>
            </w:r>
            <w:r>
              <w:rPr>
                <w:b w:val="0"/>
              </w:rPr>
              <w:t xml:space="preserve"> </w:t>
            </w:r>
            <w:r>
              <w:rPr>
                <w:b w:val="0"/>
              </w:rPr>
              <w:tab/>
            </w:r>
            <w:r w:rsidR="00FD051B">
              <w:rPr>
                <w:b w:val="0"/>
              </w:rPr>
              <w:t xml:space="preserve">             </w:t>
            </w:r>
            <w:r w:rsidR="00FD051B" w:rsidRPr="00031AC6">
              <w:rPr>
                <w:b w:val="0"/>
              </w:rPr>
              <w:t xml:space="preserve"> </w:t>
            </w:r>
            <w:r>
              <w:rPr>
                <w:b w:val="0"/>
              </w:rPr>
              <w:t>Amelia &amp; Xavier Brigden         Chen/Bouhajid</w:t>
            </w:r>
          </w:p>
        </w:tc>
      </w:tr>
    </w:tbl>
    <w:p w14:paraId="6DC38432" w14:textId="42CE4E8A" w:rsidR="00FD051B" w:rsidRDefault="00FD051B" w:rsidP="004D66D6">
      <w:pPr>
        <w:spacing w:after="0"/>
        <w:jc w:val="both"/>
        <w:rPr>
          <w:i/>
        </w:rPr>
      </w:pPr>
    </w:p>
    <w:p w14:paraId="00B356A6" w14:textId="67C756AD" w:rsidR="00FD051B" w:rsidRDefault="00C90224" w:rsidP="00120773">
      <w:pPr>
        <w:spacing w:after="0"/>
        <w:ind w:left="720" w:firstLine="720"/>
        <w:jc w:val="both"/>
      </w:pPr>
      <w:r>
        <w:rPr>
          <w:noProof/>
        </w:rPr>
        <w:drawing>
          <wp:inline distT="0" distB="0" distL="0" distR="0" wp14:anchorId="57A6B681" wp14:editId="2FE7B995">
            <wp:extent cx="1990725" cy="2398221"/>
            <wp:effectExtent l="19050" t="1905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l Open (R33-2).jpg"/>
                    <pic:cNvPicPr/>
                  </pic:nvPicPr>
                  <pic:blipFill rotWithShape="1">
                    <a:blip r:embed="rId26" cstate="print">
                      <a:extLst>
                        <a:ext uri="{28A0092B-C50C-407E-A947-70E740481C1C}">
                          <a14:useLocalDpi xmlns:a14="http://schemas.microsoft.com/office/drawing/2010/main" val="0"/>
                        </a:ext>
                      </a:extLst>
                    </a:blip>
                    <a:srcRect r="1194" b="10696"/>
                    <a:stretch/>
                  </pic:blipFill>
                  <pic:spPr bwMode="auto">
                    <a:xfrm>
                      <a:off x="0" y="0"/>
                      <a:ext cx="2020677" cy="24343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tab/>
      </w:r>
      <w:r w:rsidR="00DB38AC">
        <w:tab/>
      </w:r>
      <w:r>
        <w:rPr>
          <w:noProof/>
        </w:rPr>
        <w:drawing>
          <wp:inline distT="0" distB="0" distL="0" distR="0" wp14:anchorId="7ED59942" wp14:editId="22DECEA8">
            <wp:extent cx="1900863" cy="2390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l Open (R32-4).jpg"/>
                    <pic:cNvPicPr/>
                  </pic:nvPicPr>
                  <pic:blipFill rotWithShape="1">
                    <a:blip r:embed="rId27" cstate="print">
                      <a:extLst>
                        <a:ext uri="{28A0092B-C50C-407E-A947-70E740481C1C}">
                          <a14:useLocalDpi xmlns:a14="http://schemas.microsoft.com/office/drawing/2010/main" val="0"/>
                        </a:ext>
                      </a:extLst>
                    </a:blip>
                    <a:srcRect r="3258" b="8712"/>
                    <a:stretch/>
                  </pic:blipFill>
                  <pic:spPr bwMode="auto">
                    <a:xfrm>
                      <a:off x="0" y="0"/>
                      <a:ext cx="1922790" cy="2418353"/>
                    </a:xfrm>
                    <a:prstGeom prst="rect">
                      <a:avLst/>
                    </a:prstGeom>
                    <a:ln>
                      <a:noFill/>
                    </a:ln>
                    <a:extLst>
                      <a:ext uri="{53640926-AAD7-44D8-BBD7-CCE9431645EC}">
                        <a14:shadowObscured xmlns:a14="http://schemas.microsoft.com/office/drawing/2010/main"/>
                      </a:ext>
                    </a:extLst>
                  </pic:spPr>
                </pic:pic>
              </a:graphicData>
            </a:graphic>
          </wp:inline>
        </w:drawing>
      </w:r>
    </w:p>
    <w:p w14:paraId="5C44C2EF" w14:textId="61CF7C66" w:rsidR="00C90224" w:rsidRPr="00120773" w:rsidRDefault="00C90224" w:rsidP="004D66D6">
      <w:pPr>
        <w:spacing w:after="0"/>
        <w:jc w:val="both"/>
        <w:rPr>
          <w:sz w:val="8"/>
        </w:rPr>
      </w:pPr>
    </w:p>
    <w:p w14:paraId="6FE4455F" w14:textId="2E26F5C8" w:rsidR="00C90224" w:rsidRDefault="00F828F2" w:rsidP="00F828F2">
      <w:pPr>
        <w:spacing w:after="0"/>
        <w:jc w:val="both"/>
        <w:rPr>
          <w:i/>
          <w:sz w:val="20"/>
        </w:rPr>
      </w:pPr>
      <w:r>
        <w:rPr>
          <w:i/>
          <w:sz w:val="20"/>
        </w:rPr>
        <w:t xml:space="preserve">Open: </w:t>
      </w:r>
      <w:r w:rsidR="00C90224">
        <w:rPr>
          <w:i/>
          <w:sz w:val="20"/>
        </w:rPr>
        <w:t>L-R: Darren O’Donnell, David Rowe, Charlie Stevenson</w:t>
      </w:r>
      <w:r w:rsidR="009669DB">
        <w:rPr>
          <w:i/>
          <w:sz w:val="20"/>
        </w:rPr>
        <w:t xml:space="preserve">          </w:t>
      </w:r>
      <w:r>
        <w:rPr>
          <w:i/>
          <w:sz w:val="20"/>
        </w:rPr>
        <w:t xml:space="preserve">       </w:t>
      </w:r>
      <w:r w:rsidR="009669DB">
        <w:rPr>
          <w:i/>
          <w:sz w:val="20"/>
        </w:rPr>
        <w:t xml:space="preserve"> Cam Morris, David Rowe, Nathan Patterson</w:t>
      </w:r>
    </w:p>
    <w:p w14:paraId="1A5E9300" w14:textId="77777777" w:rsidR="00120773" w:rsidRPr="00120773" w:rsidRDefault="00120773" w:rsidP="004D66D6">
      <w:pPr>
        <w:spacing w:after="0"/>
        <w:jc w:val="both"/>
        <w:rPr>
          <w:i/>
          <w:sz w:val="8"/>
        </w:rPr>
      </w:pPr>
    </w:p>
    <w:p w14:paraId="00C196C8" w14:textId="157984A3" w:rsidR="00F828F2" w:rsidRDefault="00F828F2" w:rsidP="00DB38AC">
      <w:pPr>
        <w:spacing w:after="0"/>
        <w:ind w:firstLine="720"/>
        <w:jc w:val="both"/>
        <w:rPr>
          <w:noProof/>
        </w:rPr>
      </w:pPr>
      <w:r>
        <w:rPr>
          <w:noProof/>
        </w:rPr>
        <w:t xml:space="preserve">                                               </w:t>
      </w:r>
      <w:r w:rsidR="00C90224">
        <w:rPr>
          <w:noProof/>
        </w:rPr>
        <w:drawing>
          <wp:inline distT="0" distB="0" distL="0" distR="0" wp14:anchorId="0B3BE580" wp14:editId="11B8F5E0">
            <wp:extent cx="2450946"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l A Grad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9587" cy="1852306"/>
                    </a:xfrm>
                    <a:prstGeom prst="rect">
                      <a:avLst/>
                    </a:prstGeom>
                  </pic:spPr>
                </pic:pic>
              </a:graphicData>
            </a:graphic>
          </wp:inline>
        </w:drawing>
      </w:r>
    </w:p>
    <w:p w14:paraId="53C3416A" w14:textId="54E532B5" w:rsidR="000D511D" w:rsidRDefault="00F828F2" w:rsidP="000D511D">
      <w:pPr>
        <w:spacing w:after="0"/>
        <w:ind w:firstLine="720"/>
        <w:jc w:val="both"/>
        <w:rPr>
          <w:noProof/>
        </w:rPr>
      </w:pPr>
      <w:r>
        <w:rPr>
          <w:noProof/>
        </w:rPr>
        <w:t xml:space="preserve">                         </w:t>
      </w:r>
      <w:r w:rsidR="005F5B7F" w:rsidRPr="005F5B7F">
        <w:rPr>
          <w:i/>
          <w:sz w:val="20"/>
        </w:rPr>
        <w:t>A</w:t>
      </w:r>
      <w:r w:rsidR="005F5B7F">
        <w:rPr>
          <w:noProof/>
        </w:rPr>
        <w:t xml:space="preserve"> </w:t>
      </w:r>
      <w:r w:rsidR="005F5B7F" w:rsidRPr="005F5B7F">
        <w:rPr>
          <w:i/>
          <w:sz w:val="20"/>
        </w:rPr>
        <w:t>Grade: L-R:</w:t>
      </w:r>
      <w:r w:rsidR="005F5B7F">
        <w:rPr>
          <w:noProof/>
        </w:rPr>
        <w:t xml:space="preserve">  </w:t>
      </w:r>
      <w:r>
        <w:rPr>
          <w:i/>
          <w:sz w:val="20"/>
        </w:rPr>
        <w:t>Anthony Bossner, David Rowe, Josh Chaffey, Sam &amp; Seth Adams</w:t>
      </w:r>
      <w:r>
        <w:rPr>
          <w:noProof/>
        </w:rPr>
        <w:t xml:space="preserve">      </w:t>
      </w:r>
    </w:p>
    <w:p w14:paraId="231F389C" w14:textId="77777777" w:rsidR="000D511D" w:rsidRDefault="000D511D" w:rsidP="00DB38AC">
      <w:pPr>
        <w:spacing w:after="0"/>
        <w:ind w:firstLine="720"/>
        <w:jc w:val="both"/>
        <w:rPr>
          <w:noProof/>
        </w:rPr>
      </w:pPr>
    </w:p>
    <w:p w14:paraId="3BEF293C" w14:textId="65F5A5F5" w:rsidR="000D511D" w:rsidRDefault="000D511D" w:rsidP="000D511D">
      <w:pPr>
        <w:spacing w:after="0"/>
        <w:ind w:left="2160" w:firstLine="720"/>
        <w:jc w:val="both"/>
        <w:rPr>
          <w:noProof/>
        </w:rPr>
      </w:pPr>
      <w:r>
        <w:rPr>
          <w:noProof/>
        </w:rPr>
        <w:drawing>
          <wp:inline distT="0" distB="0" distL="0" distR="0" wp14:anchorId="1BEC8B5D" wp14:editId="6C7DA896">
            <wp:extent cx="2543175" cy="19075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bl B grad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0224" cy="1927790"/>
                    </a:xfrm>
                    <a:prstGeom prst="rect">
                      <a:avLst/>
                    </a:prstGeom>
                  </pic:spPr>
                </pic:pic>
              </a:graphicData>
            </a:graphic>
          </wp:inline>
        </w:drawing>
      </w:r>
    </w:p>
    <w:p w14:paraId="6441AAF5" w14:textId="77777777" w:rsidR="000D511D" w:rsidRDefault="000D511D" w:rsidP="00DB38AC">
      <w:pPr>
        <w:spacing w:after="0"/>
        <w:ind w:firstLine="720"/>
        <w:jc w:val="both"/>
        <w:rPr>
          <w:noProof/>
        </w:rPr>
      </w:pPr>
    </w:p>
    <w:p w14:paraId="051D0C55" w14:textId="54DD3760" w:rsidR="000D511D" w:rsidRDefault="000D511D" w:rsidP="000D511D">
      <w:pPr>
        <w:spacing w:after="0"/>
        <w:ind w:firstLine="720"/>
        <w:jc w:val="both"/>
        <w:rPr>
          <w:noProof/>
        </w:rPr>
      </w:pPr>
      <w:r w:rsidRPr="000D511D">
        <w:rPr>
          <w:i/>
          <w:sz w:val="20"/>
        </w:rPr>
        <w:t xml:space="preserve">                         B </w:t>
      </w:r>
      <w:r w:rsidRPr="005F5B7F">
        <w:rPr>
          <w:i/>
          <w:sz w:val="20"/>
        </w:rPr>
        <w:t>Grade: L-R:</w:t>
      </w:r>
      <w:r>
        <w:rPr>
          <w:noProof/>
        </w:rPr>
        <w:t xml:space="preserve"> </w:t>
      </w:r>
      <w:r w:rsidRPr="000D511D">
        <w:rPr>
          <w:i/>
          <w:sz w:val="20"/>
        </w:rPr>
        <w:t>Matt Tench,</w:t>
      </w:r>
      <w:r>
        <w:rPr>
          <w:noProof/>
        </w:rPr>
        <w:t xml:space="preserve"> </w:t>
      </w:r>
      <w:r w:rsidRPr="000D511D">
        <w:rPr>
          <w:i/>
          <w:sz w:val="20"/>
        </w:rPr>
        <w:t>Marcus Horvat, David Rowe, Chris Mihan, Sylvia Tiet</w:t>
      </w:r>
    </w:p>
    <w:p w14:paraId="633C907F" w14:textId="77777777" w:rsidR="000D511D" w:rsidRDefault="000D511D" w:rsidP="00DB38AC">
      <w:pPr>
        <w:spacing w:after="0"/>
        <w:ind w:firstLine="720"/>
        <w:jc w:val="both"/>
        <w:rPr>
          <w:noProof/>
        </w:rPr>
      </w:pPr>
    </w:p>
    <w:p w14:paraId="44547B1C" w14:textId="77777777" w:rsidR="000D511D" w:rsidRDefault="000D511D" w:rsidP="00DB38AC">
      <w:pPr>
        <w:spacing w:after="0"/>
        <w:ind w:firstLine="720"/>
        <w:jc w:val="both"/>
        <w:rPr>
          <w:noProof/>
        </w:rPr>
      </w:pPr>
    </w:p>
    <w:p w14:paraId="42976ED9" w14:textId="77777777" w:rsidR="000D511D" w:rsidRDefault="000D511D" w:rsidP="00DB38AC">
      <w:pPr>
        <w:spacing w:after="0"/>
        <w:ind w:firstLine="720"/>
        <w:jc w:val="both"/>
        <w:rPr>
          <w:noProof/>
        </w:rPr>
      </w:pPr>
    </w:p>
    <w:p w14:paraId="29B49BFD" w14:textId="415E292B" w:rsidR="00C90224" w:rsidRDefault="00F828F2" w:rsidP="00DB38AC">
      <w:pPr>
        <w:spacing w:after="0"/>
        <w:ind w:firstLine="720"/>
        <w:jc w:val="both"/>
      </w:pPr>
      <w:r>
        <w:rPr>
          <w:noProof/>
        </w:rPr>
        <w:lastRenderedPageBreak/>
        <w:t xml:space="preserve">  </w:t>
      </w:r>
      <w:r w:rsidR="00DB38AC">
        <w:rPr>
          <w:noProof/>
        </w:rPr>
        <w:t xml:space="preserve"> </w:t>
      </w:r>
      <w:r w:rsidR="00C90224">
        <w:rPr>
          <w:noProof/>
        </w:rPr>
        <w:drawing>
          <wp:inline distT="0" distB="0" distL="0" distR="0" wp14:anchorId="2FDAE2B2" wp14:editId="32EF4C83">
            <wp:extent cx="1619250" cy="18722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l C Grade (R29-1).jpg"/>
                    <pic:cNvPicPr/>
                  </pic:nvPicPr>
                  <pic:blipFill rotWithShape="1">
                    <a:blip r:embed="rId30" cstate="print">
                      <a:extLst>
                        <a:ext uri="{28A0092B-C50C-407E-A947-70E740481C1C}">
                          <a14:useLocalDpi xmlns:a14="http://schemas.microsoft.com/office/drawing/2010/main" val="0"/>
                        </a:ext>
                      </a:extLst>
                    </a:blip>
                    <a:srcRect l="1" t="13703" r="518"/>
                    <a:stretch/>
                  </pic:blipFill>
                  <pic:spPr bwMode="auto">
                    <a:xfrm>
                      <a:off x="0" y="0"/>
                      <a:ext cx="1632605" cy="1887677"/>
                    </a:xfrm>
                    <a:prstGeom prst="rect">
                      <a:avLst/>
                    </a:prstGeom>
                    <a:ln>
                      <a:noFill/>
                    </a:ln>
                    <a:extLst>
                      <a:ext uri="{53640926-AAD7-44D8-BBD7-CCE9431645EC}">
                        <a14:shadowObscured xmlns:a14="http://schemas.microsoft.com/office/drawing/2010/main"/>
                      </a:ext>
                    </a:extLst>
                  </pic:spPr>
                </pic:pic>
              </a:graphicData>
            </a:graphic>
          </wp:inline>
        </w:drawing>
      </w:r>
      <w:r w:rsidR="00C90224">
        <w:t xml:space="preserve"> </w:t>
      </w:r>
      <w:r>
        <w:t xml:space="preserve">                                            </w:t>
      </w:r>
      <w:r w:rsidR="00C90224">
        <w:t xml:space="preserve"> </w:t>
      </w:r>
      <w:r w:rsidR="00C90224">
        <w:rPr>
          <w:noProof/>
        </w:rPr>
        <w:drawing>
          <wp:inline distT="0" distB="0" distL="0" distR="0" wp14:anchorId="5177069B" wp14:editId="5DA9D709">
            <wp:extent cx="1657350" cy="1891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l C Grade (R28-5).jpg"/>
                    <pic:cNvPicPr/>
                  </pic:nvPicPr>
                  <pic:blipFill rotWithShape="1">
                    <a:blip r:embed="rId31" cstate="print">
                      <a:extLst>
                        <a:ext uri="{28A0092B-C50C-407E-A947-70E740481C1C}">
                          <a14:useLocalDpi xmlns:a14="http://schemas.microsoft.com/office/drawing/2010/main" val="0"/>
                        </a:ext>
                      </a:extLst>
                    </a:blip>
                    <a:srcRect t="14372"/>
                    <a:stretch/>
                  </pic:blipFill>
                  <pic:spPr bwMode="auto">
                    <a:xfrm>
                      <a:off x="0" y="0"/>
                      <a:ext cx="1686497" cy="1924853"/>
                    </a:xfrm>
                    <a:prstGeom prst="rect">
                      <a:avLst/>
                    </a:prstGeom>
                    <a:ln>
                      <a:noFill/>
                    </a:ln>
                    <a:extLst>
                      <a:ext uri="{53640926-AAD7-44D8-BBD7-CCE9431645EC}">
                        <a14:shadowObscured xmlns:a14="http://schemas.microsoft.com/office/drawing/2010/main"/>
                      </a:ext>
                    </a:extLst>
                  </pic:spPr>
                </pic:pic>
              </a:graphicData>
            </a:graphic>
          </wp:inline>
        </w:drawing>
      </w:r>
    </w:p>
    <w:p w14:paraId="50B949A4" w14:textId="6F4AE753" w:rsidR="009E34B7" w:rsidRPr="00120773" w:rsidRDefault="009E34B7" w:rsidP="00C90224">
      <w:pPr>
        <w:spacing w:after="0"/>
        <w:ind w:left="720"/>
        <w:jc w:val="both"/>
        <w:rPr>
          <w:sz w:val="8"/>
        </w:rPr>
      </w:pPr>
    </w:p>
    <w:p w14:paraId="40C5AA38" w14:textId="0428127E" w:rsidR="009E34B7" w:rsidRDefault="005F5B7F" w:rsidP="00F828F2">
      <w:pPr>
        <w:spacing w:after="0"/>
        <w:jc w:val="both"/>
        <w:rPr>
          <w:i/>
          <w:sz w:val="20"/>
        </w:rPr>
      </w:pPr>
      <w:r>
        <w:rPr>
          <w:i/>
          <w:sz w:val="20"/>
        </w:rPr>
        <w:t xml:space="preserve">    C Grade: </w:t>
      </w:r>
      <w:r w:rsidR="00F828F2">
        <w:rPr>
          <w:i/>
          <w:sz w:val="20"/>
        </w:rPr>
        <w:t xml:space="preserve">L-R: Gary Clancy, David Rowe, Andrew Clancy             </w:t>
      </w:r>
      <w:r w:rsidR="000D511D">
        <w:rPr>
          <w:i/>
          <w:sz w:val="20"/>
        </w:rPr>
        <w:t xml:space="preserve"> </w:t>
      </w:r>
      <w:r w:rsidR="00F828F2">
        <w:rPr>
          <w:i/>
          <w:sz w:val="20"/>
        </w:rPr>
        <w:t xml:space="preserve"> Alex Brigden, David Rowe, Michael Brigde</w:t>
      </w:r>
      <w:r w:rsidR="000D511D">
        <w:rPr>
          <w:i/>
          <w:sz w:val="20"/>
        </w:rPr>
        <w:t>n</w:t>
      </w:r>
      <w:r w:rsidR="009E34B7">
        <w:rPr>
          <w:i/>
          <w:sz w:val="20"/>
        </w:rPr>
        <w:tab/>
        <w:t xml:space="preserve"> </w:t>
      </w:r>
    </w:p>
    <w:p w14:paraId="45AAAF1E" w14:textId="77777777" w:rsidR="009E34B7" w:rsidRPr="00120773" w:rsidRDefault="009E34B7" w:rsidP="009E34B7">
      <w:pPr>
        <w:spacing w:after="0"/>
        <w:ind w:firstLine="720"/>
        <w:jc w:val="both"/>
        <w:rPr>
          <w:i/>
          <w:sz w:val="8"/>
        </w:rPr>
      </w:pPr>
    </w:p>
    <w:p w14:paraId="69ADA4B6" w14:textId="0D0305A2" w:rsidR="000D511D" w:rsidRDefault="00C90224" w:rsidP="000D511D">
      <w:pPr>
        <w:spacing w:after="0"/>
        <w:ind w:left="720"/>
        <w:jc w:val="both"/>
      </w:pPr>
      <w:r>
        <w:t xml:space="preserve">   </w:t>
      </w:r>
    </w:p>
    <w:p w14:paraId="676EC28D" w14:textId="4594BD8C" w:rsidR="00C90224" w:rsidRDefault="00C90224" w:rsidP="000D511D">
      <w:pPr>
        <w:spacing w:after="0"/>
        <w:ind w:firstLine="720"/>
        <w:jc w:val="both"/>
      </w:pPr>
      <w:r>
        <w:t xml:space="preserve">  </w:t>
      </w:r>
      <w:r>
        <w:rPr>
          <w:noProof/>
        </w:rPr>
        <w:drawing>
          <wp:inline distT="0" distB="0" distL="0" distR="0" wp14:anchorId="3D9FB88B" wp14:editId="43D9053B">
            <wp:extent cx="2052801" cy="2619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l D Grade (R28-1).jpg"/>
                    <pic:cNvPicPr/>
                  </pic:nvPicPr>
                  <pic:blipFill rotWithShape="1">
                    <a:blip r:embed="rId32" cstate="print">
                      <a:extLst>
                        <a:ext uri="{28A0092B-C50C-407E-A947-70E740481C1C}">
                          <a14:useLocalDpi xmlns:a14="http://schemas.microsoft.com/office/drawing/2010/main" val="0"/>
                        </a:ext>
                      </a:extLst>
                    </a:blip>
                    <a:srcRect r="1108" b="5328"/>
                    <a:stretch/>
                  </pic:blipFill>
                  <pic:spPr bwMode="auto">
                    <a:xfrm>
                      <a:off x="0" y="0"/>
                      <a:ext cx="2068340" cy="2639202"/>
                    </a:xfrm>
                    <a:prstGeom prst="rect">
                      <a:avLst/>
                    </a:prstGeom>
                    <a:ln>
                      <a:noFill/>
                    </a:ln>
                    <a:extLst>
                      <a:ext uri="{53640926-AAD7-44D8-BBD7-CCE9431645EC}">
                        <a14:shadowObscured xmlns:a14="http://schemas.microsoft.com/office/drawing/2010/main"/>
                      </a:ext>
                    </a:extLst>
                  </pic:spPr>
                </pic:pic>
              </a:graphicData>
            </a:graphic>
          </wp:inline>
        </w:drawing>
      </w:r>
      <w:r w:rsidR="00DB38AC">
        <w:tab/>
      </w:r>
      <w:r w:rsidR="00DB38AC">
        <w:tab/>
      </w:r>
      <w:r>
        <w:t xml:space="preserve">  </w:t>
      </w:r>
      <w:r>
        <w:rPr>
          <w:noProof/>
        </w:rPr>
        <w:drawing>
          <wp:inline distT="0" distB="0" distL="0" distR="0" wp14:anchorId="59CC6CA7" wp14:editId="5870A69E">
            <wp:extent cx="2070183"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l D Grade (R27-5).jpg"/>
                    <pic:cNvPicPr/>
                  </pic:nvPicPr>
                  <pic:blipFill rotWithShape="1">
                    <a:blip r:embed="rId33" cstate="print">
                      <a:extLst>
                        <a:ext uri="{28A0092B-C50C-407E-A947-70E740481C1C}">
                          <a14:useLocalDpi xmlns:a14="http://schemas.microsoft.com/office/drawing/2010/main" val="0"/>
                        </a:ext>
                      </a:extLst>
                    </a:blip>
                    <a:srcRect t="6498" r="782"/>
                    <a:stretch/>
                  </pic:blipFill>
                  <pic:spPr bwMode="auto">
                    <a:xfrm>
                      <a:off x="0" y="0"/>
                      <a:ext cx="2092005" cy="2627735"/>
                    </a:xfrm>
                    <a:prstGeom prst="rect">
                      <a:avLst/>
                    </a:prstGeom>
                    <a:ln>
                      <a:noFill/>
                    </a:ln>
                    <a:extLst>
                      <a:ext uri="{53640926-AAD7-44D8-BBD7-CCE9431645EC}">
                        <a14:shadowObscured xmlns:a14="http://schemas.microsoft.com/office/drawing/2010/main"/>
                      </a:ext>
                    </a:extLst>
                  </pic:spPr>
                </pic:pic>
              </a:graphicData>
            </a:graphic>
          </wp:inline>
        </w:drawing>
      </w:r>
    </w:p>
    <w:p w14:paraId="394173F7" w14:textId="1F0AA6E5" w:rsidR="009E34B7" w:rsidRDefault="009E34B7" w:rsidP="00C90224">
      <w:pPr>
        <w:spacing w:after="0"/>
        <w:ind w:left="720"/>
        <w:jc w:val="both"/>
      </w:pPr>
    </w:p>
    <w:p w14:paraId="2DC1F957" w14:textId="47FBC748" w:rsidR="00F828F2" w:rsidRPr="000D511D" w:rsidRDefault="005F5B7F" w:rsidP="000D511D">
      <w:pPr>
        <w:spacing w:after="0"/>
        <w:jc w:val="both"/>
        <w:rPr>
          <w:i/>
          <w:sz w:val="20"/>
        </w:rPr>
      </w:pPr>
      <w:r>
        <w:rPr>
          <w:i/>
          <w:sz w:val="20"/>
        </w:rPr>
        <w:t xml:space="preserve">        D Grade: </w:t>
      </w:r>
      <w:r w:rsidR="009E34B7">
        <w:rPr>
          <w:i/>
          <w:sz w:val="20"/>
        </w:rPr>
        <w:t xml:space="preserve">L-R: </w:t>
      </w:r>
      <w:r>
        <w:rPr>
          <w:i/>
          <w:sz w:val="20"/>
        </w:rPr>
        <w:t>David Drew, David Rowe, Mark Lane</w:t>
      </w:r>
      <w:r w:rsidR="009E34B7">
        <w:rPr>
          <w:i/>
          <w:sz w:val="20"/>
        </w:rPr>
        <w:tab/>
      </w:r>
      <w:r>
        <w:rPr>
          <w:i/>
          <w:sz w:val="20"/>
        </w:rPr>
        <w:t>Cheryl Brigden, David Rowe, Tyler Adams</w:t>
      </w:r>
      <w:r w:rsidR="009E34B7">
        <w:rPr>
          <w:i/>
          <w:sz w:val="20"/>
        </w:rPr>
        <w:tab/>
      </w:r>
      <w:r w:rsidR="009E34B7">
        <w:rPr>
          <w:i/>
          <w:sz w:val="20"/>
        </w:rPr>
        <w:tab/>
      </w:r>
      <w:r w:rsidR="009E34B7">
        <w:rPr>
          <w:i/>
          <w:sz w:val="20"/>
        </w:rPr>
        <w:tab/>
      </w:r>
      <w:r w:rsidR="009E34B7">
        <w:rPr>
          <w:i/>
          <w:sz w:val="20"/>
        </w:rPr>
        <w:tab/>
        <w:t xml:space="preserve"> </w:t>
      </w:r>
    </w:p>
    <w:p w14:paraId="615CF63D" w14:textId="3818E2CF" w:rsidR="00C30A53" w:rsidRDefault="00C90224" w:rsidP="009E34B7">
      <w:pPr>
        <w:spacing w:after="0"/>
        <w:jc w:val="center"/>
      </w:pPr>
      <w:r>
        <w:rPr>
          <w:noProof/>
        </w:rPr>
        <w:drawing>
          <wp:inline distT="0" distB="0" distL="0" distR="0" wp14:anchorId="104F4BDE" wp14:editId="6BB16E82">
            <wp:extent cx="2984310" cy="2238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l E Grad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4750" cy="2253706"/>
                    </a:xfrm>
                    <a:prstGeom prst="rect">
                      <a:avLst/>
                    </a:prstGeom>
                  </pic:spPr>
                </pic:pic>
              </a:graphicData>
            </a:graphic>
          </wp:inline>
        </w:drawing>
      </w:r>
    </w:p>
    <w:p w14:paraId="1C8E0C03" w14:textId="77777777" w:rsidR="009E34B7" w:rsidRDefault="009E34B7" w:rsidP="009E34B7">
      <w:pPr>
        <w:spacing w:after="0"/>
        <w:jc w:val="center"/>
      </w:pPr>
    </w:p>
    <w:p w14:paraId="78E31808" w14:textId="4D33E26E" w:rsidR="009E34B7" w:rsidRDefault="005F5B7F" w:rsidP="005F5B7F">
      <w:pPr>
        <w:spacing w:after="0"/>
        <w:jc w:val="both"/>
        <w:rPr>
          <w:i/>
          <w:sz w:val="20"/>
        </w:rPr>
      </w:pPr>
      <w:r>
        <w:rPr>
          <w:i/>
          <w:sz w:val="20"/>
        </w:rPr>
        <w:t xml:space="preserve">                       E Grade: </w:t>
      </w:r>
      <w:r w:rsidR="009E34B7">
        <w:rPr>
          <w:i/>
          <w:sz w:val="20"/>
        </w:rPr>
        <w:t xml:space="preserve">L-R: </w:t>
      </w:r>
      <w:r>
        <w:rPr>
          <w:i/>
          <w:sz w:val="20"/>
        </w:rPr>
        <w:t>Back Row: Eboni Bouhajid, Thomas Chen, David Rowe: Front Row: Amelia &amp; Xavier Brigden</w:t>
      </w:r>
      <w:r w:rsidR="009E34B7">
        <w:rPr>
          <w:i/>
          <w:sz w:val="20"/>
        </w:rPr>
        <w:tab/>
      </w:r>
      <w:r w:rsidR="009E34B7">
        <w:rPr>
          <w:i/>
          <w:sz w:val="20"/>
        </w:rPr>
        <w:tab/>
      </w:r>
      <w:r w:rsidR="009E34B7">
        <w:rPr>
          <w:i/>
          <w:sz w:val="20"/>
        </w:rPr>
        <w:tab/>
      </w:r>
      <w:r w:rsidR="009E34B7">
        <w:rPr>
          <w:i/>
          <w:sz w:val="20"/>
        </w:rPr>
        <w:tab/>
      </w:r>
      <w:r w:rsidR="009E34B7">
        <w:rPr>
          <w:i/>
          <w:sz w:val="20"/>
        </w:rPr>
        <w:tab/>
      </w:r>
      <w:r w:rsidR="009E34B7">
        <w:rPr>
          <w:i/>
          <w:sz w:val="20"/>
        </w:rPr>
        <w:tab/>
        <w:t xml:space="preserve"> </w:t>
      </w:r>
    </w:p>
    <w:p w14:paraId="49711D60" w14:textId="77777777" w:rsidR="000D511D" w:rsidRDefault="000D511D" w:rsidP="004D66D6">
      <w:pPr>
        <w:spacing w:after="0"/>
        <w:jc w:val="both"/>
        <w:rPr>
          <w:sz w:val="24"/>
          <w:szCs w:val="28"/>
        </w:rPr>
      </w:pPr>
    </w:p>
    <w:p w14:paraId="7B0FC1BE" w14:textId="7896BA2C" w:rsidR="00F64122" w:rsidRPr="00F3485A" w:rsidRDefault="00270108" w:rsidP="004D66D6">
      <w:pPr>
        <w:spacing w:after="0"/>
        <w:jc w:val="both"/>
        <w:rPr>
          <w:sz w:val="24"/>
          <w:szCs w:val="28"/>
        </w:rPr>
      </w:pPr>
      <w:r w:rsidRPr="00F3485A">
        <w:rPr>
          <w:sz w:val="24"/>
          <w:szCs w:val="28"/>
        </w:rPr>
        <w:t>W</w:t>
      </w:r>
      <w:r w:rsidR="00902CD4" w:rsidRPr="00F3485A">
        <w:rPr>
          <w:sz w:val="24"/>
          <w:szCs w:val="28"/>
        </w:rPr>
        <w:t>ords:  Paul Vear</w:t>
      </w:r>
    </w:p>
    <w:p w14:paraId="04244F7D" w14:textId="000A0F02" w:rsidR="00902CD4" w:rsidRPr="00F3485A" w:rsidRDefault="00902CD4" w:rsidP="004D66D6">
      <w:pPr>
        <w:spacing w:after="0"/>
        <w:jc w:val="both"/>
        <w:rPr>
          <w:sz w:val="24"/>
          <w:szCs w:val="28"/>
        </w:rPr>
      </w:pPr>
    </w:p>
    <w:p w14:paraId="1CEE73BB" w14:textId="7C761FB6" w:rsidR="00902CD4" w:rsidRPr="00F3485A" w:rsidRDefault="00902CD4" w:rsidP="004D66D6">
      <w:pPr>
        <w:spacing w:after="0"/>
        <w:jc w:val="both"/>
        <w:rPr>
          <w:sz w:val="24"/>
          <w:szCs w:val="28"/>
        </w:rPr>
      </w:pPr>
      <w:r w:rsidRPr="00F3485A">
        <w:rPr>
          <w:sz w:val="24"/>
          <w:szCs w:val="28"/>
        </w:rPr>
        <w:t>Special Presenters: David Rowe &amp; Russell McLean</w:t>
      </w:r>
    </w:p>
    <w:p w14:paraId="5AAB8EA3" w14:textId="028BF76F" w:rsidR="00902CD4" w:rsidRPr="00F3485A" w:rsidRDefault="00902CD4" w:rsidP="004D66D6">
      <w:pPr>
        <w:spacing w:after="0"/>
        <w:jc w:val="both"/>
        <w:rPr>
          <w:sz w:val="24"/>
          <w:szCs w:val="28"/>
        </w:rPr>
      </w:pPr>
    </w:p>
    <w:p w14:paraId="26889302" w14:textId="5F900B2B" w:rsidR="003C428F" w:rsidRDefault="00902CD4" w:rsidP="004D66D6">
      <w:pPr>
        <w:spacing w:after="0"/>
        <w:jc w:val="both"/>
        <w:rPr>
          <w:i/>
        </w:rPr>
      </w:pPr>
      <w:r w:rsidRPr="00F3485A">
        <w:rPr>
          <w:sz w:val="24"/>
          <w:szCs w:val="28"/>
        </w:rPr>
        <w:t>Photos Courtesy of: Russell McLean, Leon Faustini &amp; Shane Skidmore</w:t>
      </w:r>
    </w:p>
    <w:sectPr w:rsidR="003C428F" w:rsidSect="00E32F91">
      <w:pgSz w:w="11906" w:h="16838"/>
      <w:pgMar w:top="576" w:right="720" w:bottom="576"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C7CE6" w14:textId="77777777" w:rsidR="009B011F" w:rsidRDefault="009B011F" w:rsidP="00CF544D">
      <w:pPr>
        <w:spacing w:after="0" w:line="240" w:lineRule="auto"/>
      </w:pPr>
      <w:r>
        <w:separator/>
      </w:r>
    </w:p>
  </w:endnote>
  <w:endnote w:type="continuationSeparator" w:id="0">
    <w:p w14:paraId="14DC39BF" w14:textId="77777777" w:rsidR="009B011F" w:rsidRDefault="009B011F" w:rsidP="00CF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1D9E5" w14:textId="77777777" w:rsidR="009B011F" w:rsidRDefault="009B011F" w:rsidP="00CF544D">
      <w:pPr>
        <w:spacing w:after="0" w:line="240" w:lineRule="auto"/>
      </w:pPr>
      <w:r>
        <w:separator/>
      </w:r>
    </w:p>
  </w:footnote>
  <w:footnote w:type="continuationSeparator" w:id="0">
    <w:p w14:paraId="1694FF6F" w14:textId="77777777" w:rsidR="009B011F" w:rsidRDefault="009B011F" w:rsidP="00CF54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747F"/>
    <w:rsid w:val="00013CF5"/>
    <w:rsid w:val="00031AC6"/>
    <w:rsid w:val="000365A1"/>
    <w:rsid w:val="000447B8"/>
    <w:rsid w:val="0004617E"/>
    <w:rsid w:val="0004763F"/>
    <w:rsid w:val="000852AF"/>
    <w:rsid w:val="000931CD"/>
    <w:rsid w:val="000B5510"/>
    <w:rsid w:val="000D511D"/>
    <w:rsid w:val="000E3BFA"/>
    <w:rsid w:val="00120773"/>
    <w:rsid w:val="00122202"/>
    <w:rsid w:val="00127A84"/>
    <w:rsid w:val="00131830"/>
    <w:rsid w:val="00133A6C"/>
    <w:rsid w:val="001418A4"/>
    <w:rsid w:val="001424BA"/>
    <w:rsid w:val="00142A78"/>
    <w:rsid w:val="00162871"/>
    <w:rsid w:val="00174D0D"/>
    <w:rsid w:val="00186F1E"/>
    <w:rsid w:val="001B2BC8"/>
    <w:rsid w:val="001B35F3"/>
    <w:rsid w:val="001D1803"/>
    <w:rsid w:val="001D1C93"/>
    <w:rsid w:val="00204658"/>
    <w:rsid w:val="00205B73"/>
    <w:rsid w:val="00206E76"/>
    <w:rsid w:val="00225672"/>
    <w:rsid w:val="0022691D"/>
    <w:rsid w:val="00234DCE"/>
    <w:rsid w:val="002374B0"/>
    <w:rsid w:val="00254408"/>
    <w:rsid w:val="00263C48"/>
    <w:rsid w:val="00270108"/>
    <w:rsid w:val="002707DD"/>
    <w:rsid w:val="002723C6"/>
    <w:rsid w:val="00282DA9"/>
    <w:rsid w:val="00287959"/>
    <w:rsid w:val="002A6C0E"/>
    <w:rsid w:val="002B467F"/>
    <w:rsid w:val="002C07A8"/>
    <w:rsid w:val="002D14BB"/>
    <w:rsid w:val="002D3D70"/>
    <w:rsid w:val="002D73E9"/>
    <w:rsid w:val="002E267D"/>
    <w:rsid w:val="002E5538"/>
    <w:rsid w:val="002F1121"/>
    <w:rsid w:val="00326B93"/>
    <w:rsid w:val="00347F16"/>
    <w:rsid w:val="003569EF"/>
    <w:rsid w:val="003609B3"/>
    <w:rsid w:val="00363D33"/>
    <w:rsid w:val="003713BF"/>
    <w:rsid w:val="00373329"/>
    <w:rsid w:val="00373F76"/>
    <w:rsid w:val="00376F37"/>
    <w:rsid w:val="003917A1"/>
    <w:rsid w:val="003928EF"/>
    <w:rsid w:val="00395C6B"/>
    <w:rsid w:val="003964E9"/>
    <w:rsid w:val="00396F8E"/>
    <w:rsid w:val="00397D42"/>
    <w:rsid w:val="003B37BB"/>
    <w:rsid w:val="003B6372"/>
    <w:rsid w:val="003C0C05"/>
    <w:rsid w:val="003C1492"/>
    <w:rsid w:val="003C428F"/>
    <w:rsid w:val="003D0AE6"/>
    <w:rsid w:val="003E76AB"/>
    <w:rsid w:val="00400034"/>
    <w:rsid w:val="004078FE"/>
    <w:rsid w:val="004240E5"/>
    <w:rsid w:val="004268E6"/>
    <w:rsid w:val="004352B0"/>
    <w:rsid w:val="004408B9"/>
    <w:rsid w:val="0044535A"/>
    <w:rsid w:val="004604C2"/>
    <w:rsid w:val="0048004C"/>
    <w:rsid w:val="004937B4"/>
    <w:rsid w:val="004B25E1"/>
    <w:rsid w:val="004B4E57"/>
    <w:rsid w:val="004D66D6"/>
    <w:rsid w:val="004E1D50"/>
    <w:rsid w:val="004E508C"/>
    <w:rsid w:val="004F2312"/>
    <w:rsid w:val="004F2F07"/>
    <w:rsid w:val="004F32F7"/>
    <w:rsid w:val="0050575D"/>
    <w:rsid w:val="00505E10"/>
    <w:rsid w:val="005147BB"/>
    <w:rsid w:val="00521CF5"/>
    <w:rsid w:val="00524474"/>
    <w:rsid w:val="005250E3"/>
    <w:rsid w:val="00526AFB"/>
    <w:rsid w:val="00531DF6"/>
    <w:rsid w:val="00532DA5"/>
    <w:rsid w:val="0056572D"/>
    <w:rsid w:val="0057053A"/>
    <w:rsid w:val="00595D06"/>
    <w:rsid w:val="005C5C54"/>
    <w:rsid w:val="005C7182"/>
    <w:rsid w:val="005D44C5"/>
    <w:rsid w:val="005E3981"/>
    <w:rsid w:val="005F5B7F"/>
    <w:rsid w:val="00604FD1"/>
    <w:rsid w:val="006065C8"/>
    <w:rsid w:val="00627FFC"/>
    <w:rsid w:val="00631B93"/>
    <w:rsid w:val="00632415"/>
    <w:rsid w:val="006366E2"/>
    <w:rsid w:val="0064609D"/>
    <w:rsid w:val="00647C67"/>
    <w:rsid w:val="006557B1"/>
    <w:rsid w:val="006608AC"/>
    <w:rsid w:val="00665FB5"/>
    <w:rsid w:val="00671BD0"/>
    <w:rsid w:val="00673B05"/>
    <w:rsid w:val="00676FDF"/>
    <w:rsid w:val="00684390"/>
    <w:rsid w:val="00685AB3"/>
    <w:rsid w:val="00687F14"/>
    <w:rsid w:val="00691626"/>
    <w:rsid w:val="006964A7"/>
    <w:rsid w:val="006965E1"/>
    <w:rsid w:val="006C790E"/>
    <w:rsid w:val="006D173A"/>
    <w:rsid w:val="006D55F6"/>
    <w:rsid w:val="006E053A"/>
    <w:rsid w:val="006E1791"/>
    <w:rsid w:val="006E29A8"/>
    <w:rsid w:val="006E2F01"/>
    <w:rsid w:val="006E747B"/>
    <w:rsid w:val="00700D43"/>
    <w:rsid w:val="00701384"/>
    <w:rsid w:val="0070736F"/>
    <w:rsid w:val="007136CD"/>
    <w:rsid w:val="00716284"/>
    <w:rsid w:val="007214EE"/>
    <w:rsid w:val="00723FB7"/>
    <w:rsid w:val="00735366"/>
    <w:rsid w:val="00753EEC"/>
    <w:rsid w:val="00754D06"/>
    <w:rsid w:val="00755864"/>
    <w:rsid w:val="0076599C"/>
    <w:rsid w:val="0079217F"/>
    <w:rsid w:val="0079747F"/>
    <w:rsid w:val="007A6D85"/>
    <w:rsid w:val="007B4815"/>
    <w:rsid w:val="007B5517"/>
    <w:rsid w:val="007C136D"/>
    <w:rsid w:val="007C78BE"/>
    <w:rsid w:val="007D5EE3"/>
    <w:rsid w:val="007D6FC5"/>
    <w:rsid w:val="007E1078"/>
    <w:rsid w:val="007F1940"/>
    <w:rsid w:val="0080142E"/>
    <w:rsid w:val="00815236"/>
    <w:rsid w:val="008177D4"/>
    <w:rsid w:val="008538EA"/>
    <w:rsid w:val="00864B32"/>
    <w:rsid w:val="0086723C"/>
    <w:rsid w:val="008777E1"/>
    <w:rsid w:val="00877E46"/>
    <w:rsid w:val="00897FC9"/>
    <w:rsid w:val="008B2F3C"/>
    <w:rsid w:val="008B3DA7"/>
    <w:rsid w:val="008D2277"/>
    <w:rsid w:val="008E4E5F"/>
    <w:rsid w:val="008E680B"/>
    <w:rsid w:val="008E6AF5"/>
    <w:rsid w:val="00902CD4"/>
    <w:rsid w:val="00915711"/>
    <w:rsid w:val="009213DC"/>
    <w:rsid w:val="00926856"/>
    <w:rsid w:val="00930D3D"/>
    <w:rsid w:val="0093184B"/>
    <w:rsid w:val="00932A97"/>
    <w:rsid w:val="00933973"/>
    <w:rsid w:val="0094605B"/>
    <w:rsid w:val="00955937"/>
    <w:rsid w:val="009669DB"/>
    <w:rsid w:val="00970B36"/>
    <w:rsid w:val="00976A63"/>
    <w:rsid w:val="0098423B"/>
    <w:rsid w:val="00994B57"/>
    <w:rsid w:val="009A1145"/>
    <w:rsid w:val="009B011F"/>
    <w:rsid w:val="009B42EE"/>
    <w:rsid w:val="009B7AE8"/>
    <w:rsid w:val="009C26DB"/>
    <w:rsid w:val="009D057E"/>
    <w:rsid w:val="009D1A55"/>
    <w:rsid w:val="009D49FE"/>
    <w:rsid w:val="009E34B7"/>
    <w:rsid w:val="009F7647"/>
    <w:rsid w:val="00A06A4B"/>
    <w:rsid w:val="00A15086"/>
    <w:rsid w:val="00A21F5D"/>
    <w:rsid w:val="00A274F2"/>
    <w:rsid w:val="00A32A6E"/>
    <w:rsid w:val="00A371A8"/>
    <w:rsid w:val="00A37772"/>
    <w:rsid w:val="00A442E7"/>
    <w:rsid w:val="00A50614"/>
    <w:rsid w:val="00A642DE"/>
    <w:rsid w:val="00A86590"/>
    <w:rsid w:val="00A92C04"/>
    <w:rsid w:val="00AD1982"/>
    <w:rsid w:val="00AD5425"/>
    <w:rsid w:val="00AF0885"/>
    <w:rsid w:val="00B1110A"/>
    <w:rsid w:val="00B200C0"/>
    <w:rsid w:val="00B30C73"/>
    <w:rsid w:val="00B44477"/>
    <w:rsid w:val="00B448CA"/>
    <w:rsid w:val="00B530E3"/>
    <w:rsid w:val="00B64D0C"/>
    <w:rsid w:val="00B671D4"/>
    <w:rsid w:val="00B74EFC"/>
    <w:rsid w:val="00B8444B"/>
    <w:rsid w:val="00BA6A97"/>
    <w:rsid w:val="00BA79A6"/>
    <w:rsid w:val="00BB304D"/>
    <w:rsid w:val="00BB48A8"/>
    <w:rsid w:val="00BB6148"/>
    <w:rsid w:val="00BC712D"/>
    <w:rsid w:val="00BD7C13"/>
    <w:rsid w:val="00BE780A"/>
    <w:rsid w:val="00BF7423"/>
    <w:rsid w:val="00C10E12"/>
    <w:rsid w:val="00C2164C"/>
    <w:rsid w:val="00C30A53"/>
    <w:rsid w:val="00C44D51"/>
    <w:rsid w:val="00C47172"/>
    <w:rsid w:val="00C543D3"/>
    <w:rsid w:val="00C7252E"/>
    <w:rsid w:val="00C80634"/>
    <w:rsid w:val="00C90224"/>
    <w:rsid w:val="00CA0DF3"/>
    <w:rsid w:val="00CC0369"/>
    <w:rsid w:val="00CC2A1F"/>
    <w:rsid w:val="00CD7826"/>
    <w:rsid w:val="00CD7D5C"/>
    <w:rsid w:val="00CE1440"/>
    <w:rsid w:val="00CE4807"/>
    <w:rsid w:val="00CE4EB8"/>
    <w:rsid w:val="00CF544D"/>
    <w:rsid w:val="00CF7993"/>
    <w:rsid w:val="00D04A5C"/>
    <w:rsid w:val="00D07E6E"/>
    <w:rsid w:val="00D16613"/>
    <w:rsid w:val="00D17762"/>
    <w:rsid w:val="00D345F6"/>
    <w:rsid w:val="00D6692F"/>
    <w:rsid w:val="00D6722C"/>
    <w:rsid w:val="00D672A1"/>
    <w:rsid w:val="00D81198"/>
    <w:rsid w:val="00D925E4"/>
    <w:rsid w:val="00DA26E2"/>
    <w:rsid w:val="00DA6142"/>
    <w:rsid w:val="00DB38AC"/>
    <w:rsid w:val="00DC3922"/>
    <w:rsid w:val="00DC7124"/>
    <w:rsid w:val="00DD0E23"/>
    <w:rsid w:val="00DE2875"/>
    <w:rsid w:val="00DE3603"/>
    <w:rsid w:val="00DE679D"/>
    <w:rsid w:val="00DF3D90"/>
    <w:rsid w:val="00E02E7D"/>
    <w:rsid w:val="00E12050"/>
    <w:rsid w:val="00E26BEB"/>
    <w:rsid w:val="00E30709"/>
    <w:rsid w:val="00E32F91"/>
    <w:rsid w:val="00E34E7A"/>
    <w:rsid w:val="00E40924"/>
    <w:rsid w:val="00E54AB3"/>
    <w:rsid w:val="00E606F6"/>
    <w:rsid w:val="00E73F02"/>
    <w:rsid w:val="00E86116"/>
    <w:rsid w:val="00E955AB"/>
    <w:rsid w:val="00EA7C52"/>
    <w:rsid w:val="00EC47D7"/>
    <w:rsid w:val="00ED532C"/>
    <w:rsid w:val="00EE619A"/>
    <w:rsid w:val="00F107C0"/>
    <w:rsid w:val="00F111CC"/>
    <w:rsid w:val="00F15788"/>
    <w:rsid w:val="00F222A4"/>
    <w:rsid w:val="00F3485A"/>
    <w:rsid w:val="00F64122"/>
    <w:rsid w:val="00F71FDD"/>
    <w:rsid w:val="00F828F2"/>
    <w:rsid w:val="00F835A2"/>
    <w:rsid w:val="00F92919"/>
    <w:rsid w:val="00FA106F"/>
    <w:rsid w:val="00FA4E1C"/>
    <w:rsid w:val="00FB2570"/>
    <w:rsid w:val="00FB311C"/>
    <w:rsid w:val="00FD051B"/>
    <w:rsid w:val="00FD7C30"/>
    <w:rsid w:val="00FE0075"/>
    <w:rsid w:val="00FE35DA"/>
    <w:rsid w:val="00FE4F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1402A"/>
  <w15:docId w15:val="{427D768D-C1F9-4CED-BEC3-D2ED03F0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4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31A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174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D0D"/>
    <w:rPr>
      <w:rFonts w:ascii="Tahoma" w:hAnsi="Tahoma" w:cs="Tahoma"/>
      <w:sz w:val="16"/>
      <w:szCs w:val="16"/>
    </w:rPr>
  </w:style>
  <w:style w:type="paragraph" w:styleId="Header">
    <w:name w:val="header"/>
    <w:basedOn w:val="Normal"/>
    <w:link w:val="HeaderChar"/>
    <w:uiPriority w:val="99"/>
    <w:semiHidden/>
    <w:unhideWhenUsed/>
    <w:rsid w:val="00CF54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544D"/>
  </w:style>
  <w:style w:type="paragraph" w:styleId="Footer">
    <w:name w:val="footer"/>
    <w:basedOn w:val="Normal"/>
    <w:link w:val="FooterChar"/>
    <w:uiPriority w:val="99"/>
    <w:semiHidden/>
    <w:unhideWhenUsed/>
    <w:rsid w:val="00CF544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544D"/>
  </w:style>
  <w:style w:type="paragraph" w:styleId="NoSpacing">
    <w:name w:val="No Spacing"/>
    <w:uiPriority w:val="1"/>
    <w:qFormat/>
    <w:rsid w:val="004453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Racquetball\Events\Ballarat%20C'ships\Report%20on%202014Ballarat%20Championship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62450-E238-4A90-8663-C87D0726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on 2014Ballarat Championships</Template>
  <TotalTime>960</TotalTime>
  <Pages>1</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Paul Vear</cp:lastModifiedBy>
  <cp:revision>14</cp:revision>
  <cp:lastPrinted>2018-09-18T02:48:00Z</cp:lastPrinted>
  <dcterms:created xsi:type="dcterms:W3CDTF">2018-09-14T04:15:00Z</dcterms:created>
  <dcterms:modified xsi:type="dcterms:W3CDTF">2018-09-19T08:12:00Z</dcterms:modified>
</cp:coreProperties>
</file>